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9525" b="5080"/>
            <wp:docPr id="595" name="图片 595" descr="第五届中国创新挑战赛技术方案征集2_页面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图片 595" descr="第五届中国创新挑战赛技术方案征集2_页面_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83875"/>
            <wp:effectExtent l="0" t="0" r="12065" b="3175"/>
            <wp:docPr id="2" name="图片 2" descr="第五届中国创新挑战赛技术方案征集2_页面_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五届中国创新挑战赛技术方案征集2_页面_22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9525" b="5080"/>
            <wp:docPr id="593" name="图片 593" descr="第五届中国创新挑战赛技术方案征集2_页面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593" descr="第五届中国创新挑战赛技术方案征集2_页面_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9525" b="5080"/>
            <wp:docPr id="592" name="图片 592" descr="第五届中国创新挑战赛技术方案征集2_页面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592" descr="第五届中国创新挑战赛技术方案征集2_页面_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9525" b="5080"/>
            <wp:docPr id="591" name="图片 591" descr="第五届中国创新挑战赛技术方案征集2_页面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591" descr="第五届中国创新挑战赛技术方案征集2_页面_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3240"/>
            <wp:effectExtent l="0" t="0" r="8255" b="3810"/>
            <wp:docPr id="1" name="图片 1" descr="页面提取自－第五届中国创新挑战赛技术方案征集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页面提取自－第五届中国创新挑战赛技术方案征集1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Style w:val="8"/>
          <w:rFonts w:hint="eastAsia" w:ascii="宋体" w:hAnsi="宋体"/>
          <w:b/>
          <w:color w:val="auto"/>
          <w:sz w:val="28"/>
          <w:szCs w:val="28"/>
          <w:u w:val="none"/>
        </w:rPr>
      </w:pPr>
      <w:r>
        <w:rPr>
          <w:rStyle w:val="8"/>
          <w:rFonts w:hint="eastAsia" w:ascii="宋体" w:hAnsi="宋体"/>
          <w:b/>
          <w:color w:val="auto"/>
          <w:sz w:val="28"/>
          <w:szCs w:val="28"/>
          <w:u w:val="none"/>
        </w:rPr>
        <w:t>附件1</w:t>
      </w:r>
    </w:p>
    <w:p>
      <w:pPr>
        <w:pStyle w:val="4"/>
        <w:rPr>
          <w:rFonts w:ascii="Times New Roman"/>
          <w:b/>
          <w:sz w:val="20"/>
        </w:rPr>
      </w:pPr>
    </w:p>
    <w:p>
      <w:pPr>
        <w:pStyle w:val="4"/>
        <w:rPr>
          <w:rFonts w:ascii="Times New Roman"/>
          <w:b/>
          <w:sz w:val="20"/>
        </w:rPr>
      </w:pPr>
    </w:p>
    <w:p>
      <w:pPr>
        <w:pStyle w:val="2"/>
      </w:pPr>
      <w:r>
        <w:t>挑战报名表</w:t>
      </w:r>
    </w:p>
    <w:p>
      <w:pPr>
        <w:pStyle w:val="4"/>
        <w:spacing w:before="170"/>
        <w:ind w:left="1986" w:right="2103"/>
        <w:jc w:val="center"/>
        <w:rPr>
          <w:highlight w:val="none"/>
        </w:rPr>
      </w:pPr>
      <w:r>
        <w:rPr>
          <w:highlight w:val="none"/>
        </w:rPr>
        <w:t>（</w:t>
      </w:r>
      <w:r>
        <w:rPr>
          <w:rFonts w:hint="eastAsia"/>
          <w:highlight w:val="none"/>
        </w:rPr>
        <w:t>单位</w:t>
      </w:r>
      <w:r>
        <w:rPr>
          <w:highlight w:val="none"/>
        </w:rPr>
        <w:t>）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6"/>
        </w:rPr>
      </w:pPr>
    </w:p>
    <w:p>
      <w:pPr>
        <w:pStyle w:val="3"/>
        <w:spacing w:before="49" w:line="650" w:lineRule="auto"/>
        <w:ind w:left="1240" w:right="5705"/>
        <w:jc w:val="left"/>
      </w:pPr>
      <w:r>
        <w:t>需求编号： 需求名称：</w:t>
      </w:r>
    </w:p>
    <w:p>
      <w:pPr>
        <w:tabs>
          <w:tab w:val="left" w:pos="5916"/>
        </w:tabs>
        <w:spacing w:line="457" w:lineRule="exact"/>
        <w:ind w:left="1240"/>
        <w:jc w:val="left"/>
        <w:rPr>
          <w:rFonts w:hint="eastAsia" w:ascii="黑体" w:eastAsia="黑体"/>
          <w:sz w:val="36"/>
        </w:rPr>
      </w:pPr>
      <w:r>
        <w:rPr>
          <w:rFonts w:hint="eastAsia" w:ascii="黑体" w:eastAsia="黑体"/>
          <w:sz w:val="36"/>
        </w:rPr>
        <w:t>挑 战 者：</w:t>
      </w:r>
      <w:r>
        <w:rPr>
          <w:rFonts w:hint="eastAsia" w:ascii="黑体" w:eastAsia="黑体"/>
          <w:sz w:val="36"/>
        </w:rPr>
        <w:tab/>
      </w:r>
      <w:r>
        <w:rPr>
          <w:rFonts w:hint="eastAsia" w:ascii="黑体" w:eastAsia="黑体"/>
          <w:sz w:val="36"/>
        </w:rPr>
        <w:t>（盖章）</w:t>
      </w: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spacing w:before="12"/>
        <w:rPr>
          <w:rFonts w:ascii="黑体"/>
          <w:sz w:val="52"/>
        </w:rPr>
      </w:pPr>
    </w:p>
    <w:p>
      <w:pPr>
        <w:autoSpaceDE w:val="0"/>
        <w:autoSpaceDN w:val="0"/>
        <w:jc w:val="center"/>
        <w:rPr>
          <w:rFonts w:hint="eastAsia" w:ascii="黑体" w:eastAsia="黑体"/>
          <w:sz w:val="36"/>
        </w:rPr>
      </w:pPr>
      <w:r>
        <w:rPr>
          <w:rFonts w:hint="eastAsia" w:ascii="黑体" w:eastAsia="黑体"/>
          <w:sz w:val="36"/>
        </w:rPr>
        <w:t>中国创新</w:t>
      </w:r>
      <w:r>
        <w:rPr>
          <w:rFonts w:hint="eastAsia" w:ascii="黑体" w:eastAsia="黑体"/>
          <w:sz w:val="36"/>
          <w:highlight w:val="none"/>
        </w:rPr>
        <w:t>挑战赛（沧州）赛</w:t>
      </w:r>
      <w:r>
        <w:rPr>
          <w:rFonts w:hint="eastAsia" w:ascii="黑体" w:eastAsia="黑体"/>
          <w:sz w:val="36"/>
        </w:rPr>
        <w:t>委会</w:t>
      </w:r>
    </w:p>
    <w:p>
      <w:pPr>
        <w:spacing w:before="163"/>
        <w:ind w:left="1986" w:right="2103"/>
        <w:jc w:val="center"/>
        <w:rPr>
          <w:sz w:val="36"/>
        </w:rPr>
      </w:pPr>
      <w:r>
        <w:rPr>
          <w:rFonts w:ascii="Times New Roman" w:eastAsia="Times New Roman"/>
          <w:sz w:val="36"/>
        </w:rPr>
        <w:t>20</w:t>
      </w:r>
      <w:r>
        <w:rPr>
          <w:rFonts w:hint="eastAsia" w:ascii="Times New Roman"/>
          <w:sz w:val="36"/>
        </w:rPr>
        <w:t>20</w:t>
      </w:r>
      <w:r>
        <w:rPr>
          <w:rFonts w:ascii="Times New Roman" w:eastAsia="Times New Roman"/>
          <w:sz w:val="36"/>
        </w:rPr>
        <w:t xml:space="preserve"> </w:t>
      </w:r>
      <w:r>
        <w:rPr>
          <w:rFonts w:hint="eastAsia" w:ascii="黑体" w:eastAsia="黑体"/>
          <w:sz w:val="36"/>
        </w:rPr>
        <w:t>年</w:t>
      </w:r>
    </w:p>
    <w:p>
      <w:pPr>
        <w:jc w:val="center"/>
        <w:rPr>
          <w:sz w:val="36"/>
        </w:rPr>
        <w:sectPr>
          <w:headerReference r:id="rId3" w:type="default"/>
          <w:footerReference r:id="rId4" w:type="default"/>
          <w:footerReference r:id="rId5" w:type="even"/>
          <w:pgSz w:w="11910" w:h="16840"/>
          <w:pgMar w:top="1500" w:right="1520" w:bottom="1300" w:left="1640" w:header="0" w:footer="1100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11"/>
        <w:rPr>
          <w:sz w:val="12"/>
        </w:rPr>
      </w:pPr>
    </w:p>
    <w:tbl>
      <w:tblPr>
        <w:tblStyle w:val="9"/>
        <w:tblW w:w="8280" w:type="dxa"/>
        <w:tblInd w:w="17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3"/>
        <w:gridCol w:w="2675"/>
        <w:gridCol w:w="1603"/>
        <w:gridCol w:w="238"/>
        <w:gridCol w:w="360"/>
        <w:gridCol w:w="600"/>
        <w:gridCol w:w="11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1693" w:type="dxa"/>
            <w:vAlign w:val="top"/>
          </w:tcPr>
          <w:p>
            <w:pPr>
              <w:pStyle w:val="10"/>
              <w:spacing w:before="120"/>
              <w:ind w:left="225" w:right="217"/>
              <w:jc w:val="center"/>
              <w:rPr>
                <w:sz w:val="30"/>
              </w:rPr>
            </w:pPr>
            <w:r>
              <w:rPr>
                <w:sz w:val="30"/>
              </w:rPr>
              <w:t>单位名称</w:t>
            </w:r>
          </w:p>
        </w:tc>
        <w:tc>
          <w:tcPr>
            <w:tcW w:w="2675" w:type="dxa"/>
            <w:vAlign w:val="top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603" w:type="dxa"/>
            <w:vAlign w:val="top"/>
          </w:tcPr>
          <w:p>
            <w:pPr>
              <w:pStyle w:val="10"/>
              <w:spacing w:before="120"/>
              <w:ind w:left="180" w:right="173"/>
              <w:jc w:val="center"/>
              <w:rPr>
                <w:sz w:val="30"/>
              </w:rPr>
            </w:pPr>
            <w:r>
              <w:rPr>
                <w:sz w:val="30"/>
              </w:rPr>
              <w:t>单位性质</w:t>
            </w:r>
          </w:p>
        </w:tc>
        <w:tc>
          <w:tcPr>
            <w:tcW w:w="2309" w:type="dxa"/>
            <w:gridSpan w:val="4"/>
            <w:vAlign w:val="top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1693" w:type="dxa"/>
            <w:vAlign w:val="top"/>
          </w:tcPr>
          <w:p>
            <w:pPr>
              <w:pStyle w:val="10"/>
              <w:spacing w:before="119"/>
              <w:ind w:left="223" w:right="217"/>
              <w:jc w:val="center"/>
              <w:rPr>
                <w:sz w:val="30"/>
              </w:rPr>
            </w:pPr>
            <w:r>
              <w:rPr>
                <w:sz w:val="30"/>
              </w:rPr>
              <w:t>联系人</w:t>
            </w:r>
          </w:p>
        </w:tc>
        <w:tc>
          <w:tcPr>
            <w:tcW w:w="2675" w:type="dxa"/>
            <w:vAlign w:val="top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603" w:type="dxa"/>
            <w:vAlign w:val="top"/>
          </w:tcPr>
          <w:p>
            <w:pPr>
              <w:pStyle w:val="10"/>
              <w:spacing w:before="119"/>
              <w:ind w:left="180" w:right="173"/>
              <w:jc w:val="center"/>
              <w:rPr>
                <w:sz w:val="30"/>
              </w:rPr>
            </w:pPr>
            <w:r>
              <w:rPr>
                <w:sz w:val="30"/>
              </w:rPr>
              <w:t>联系电话</w:t>
            </w:r>
          </w:p>
        </w:tc>
        <w:tc>
          <w:tcPr>
            <w:tcW w:w="2309" w:type="dxa"/>
            <w:gridSpan w:val="4"/>
            <w:vAlign w:val="top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1693" w:type="dxa"/>
            <w:vAlign w:val="top"/>
          </w:tcPr>
          <w:p>
            <w:pPr>
              <w:pStyle w:val="10"/>
              <w:spacing w:before="119"/>
              <w:ind w:left="225" w:right="217"/>
              <w:jc w:val="center"/>
              <w:rPr>
                <w:sz w:val="30"/>
              </w:rPr>
            </w:pPr>
            <w:r>
              <w:rPr>
                <w:sz w:val="30"/>
              </w:rPr>
              <w:t>手机</w:t>
            </w:r>
          </w:p>
        </w:tc>
        <w:tc>
          <w:tcPr>
            <w:tcW w:w="2675" w:type="dxa"/>
            <w:vAlign w:val="top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  <w:tc>
          <w:tcPr>
            <w:tcW w:w="1603" w:type="dxa"/>
            <w:vAlign w:val="top"/>
          </w:tcPr>
          <w:p>
            <w:pPr>
              <w:pStyle w:val="10"/>
              <w:spacing w:before="139"/>
              <w:ind w:left="180" w:right="171"/>
              <w:jc w:val="center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Email</w:t>
            </w:r>
          </w:p>
        </w:tc>
        <w:tc>
          <w:tcPr>
            <w:tcW w:w="2309" w:type="dxa"/>
            <w:gridSpan w:val="4"/>
            <w:vAlign w:val="top"/>
          </w:tcPr>
          <w:p>
            <w:pPr>
              <w:pStyle w:val="10"/>
              <w:rPr>
                <w:rFonts w:ascii="Times New Roman"/>
                <w:sz w:val="2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6" w:hRule="atLeast"/>
        </w:trPr>
        <w:tc>
          <w:tcPr>
            <w:tcW w:w="8280" w:type="dxa"/>
            <w:gridSpan w:val="7"/>
            <w:vAlign w:val="top"/>
          </w:tcPr>
          <w:p>
            <w:pPr>
              <w:pStyle w:val="10"/>
              <w:spacing w:before="121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一、</w:t>
            </w:r>
            <w:r>
              <w:rPr>
                <w:b/>
                <w:sz w:val="30"/>
                <w:highlight w:val="none"/>
              </w:rPr>
              <w:t>单位</w:t>
            </w:r>
            <w:r>
              <w:rPr>
                <w:b/>
                <w:sz w:val="30"/>
              </w:rPr>
              <w:t>简介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5" w:hRule="atLeast"/>
        </w:trPr>
        <w:tc>
          <w:tcPr>
            <w:tcW w:w="8280" w:type="dxa"/>
            <w:gridSpan w:val="7"/>
            <w:vAlign w:val="top"/>
          </w:tcPr>
          <w:p>
            <w:pPr>
              <w:pStyle w:val="10"/>
              <w:spacing w:before="120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二、挑战团队负责人简介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6" w:hRule="atLeast"/>
        </w:trPr>
        <w:tc>
          <w:tcPr>
            <w:tcW w:w="8280" w:type="dxa"/>
            <w:gridSpan w:val="7"/>
            <w:vAlign w:val="top"/>
          </w:tcPr>
          <w:p>
            <w:pPr>
              <w:pStyle w:val="10"/>
              <w:spacing w:before="120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三、相关研究基础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7" w:hRule="atLeast"/>
        </w:trPr>
        <w:tc>
          <w:tcPr>
            <w:tcW w:w="4368" w:type="dxa"/>
            <w:gridSpan w:val="2"/>
            <w:tcBorders>
              <w:right w:val="nil"/>
            </w:tcBorders>
            <w:vAlign w:val="top"/>
          </w:tcPr>
          <w:p>
            <w:pPr>
              <w:pStyle w:val="10"/>
              <w:spacing w:before="119"/>
              <w:ind w:left="106"/>
              <w:rPr>
                <w:b/>
                <w:sz w:val="30"/>
              </w:rPr>
            </w:pPr>
            <w:r>
              <w:rPr>
                <w:b/>
                <w:sz w:val="30"/>
              </w:rPr>
              <w:t>四、单位意见</w:t>
            </w:r>
          </w:p>
        </w:tc>
        <w:tc>
          <w:tcPr>
            <w:tcW w:w="1841" w:type="dxa"/>
            <w:gridSpan w:val="2"/>
            <w:tcBorders>
              <w:left w:val="nil"/>
              <w:right w:val="nil"/>
            </w:tcBorders>
            <w:vAlign w:val="top"/>
          </w:tcPr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spacing w:before="12"/>
              <w:rPr>
                <w:sz w:val="26"/>
              </w:rPr>
            </w:pPr>
          </w:p>
          <w:p>
            <w:pPr>
              <w:pStyle w:val="10"/>
              <w:spacing w:line="290" w:lineRule="exact"/>
              <w:ind w:right="23"/>
              <w:jc w:val="right"/>
              <w:rPr>
                <w:sz w:val="24"/>
              </w:rPr>
            </w:pPr>
            <w:r>
              <w:rPr>
                <w:sz w:val="24"/>
              </w:rPr>
              <w:t>年</w:t>
            </w:r>
          </w:p>
        </w:tc>
        <w:tc>
          <w:tcPr>
            <w:tcW w:w="360" w:type="dxa"/>
            <w:tcBorders>
              <w:left w:val="nil"/>
              <w:right w:val="nil"/>
            </w:tcBorders>
            <w:vAlign w:val="top"/>
          </w:tcPr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spacing w:before="3"/>
              <w:rPr>
                <w:sz w:val="26"/>
              </w:rPr>
            </w:pPr>
          </w:p>
          <w:p>
            <w:pPr>
              <w:pStyle w:val="10"/>
              <w:ind w:left="34"/>
              <w:rPr>
                <w:sz w:val="24"/>
              </w:rPr>
            </w:pPr>
            <w:r>
              <w:rPr>
                <w:sz w:val="24"/>
              </w:rPr>
              <w:t>盖</w:t>
            </w:r>
          </w:p>
        </w:tc>
        <w:tc>
          <w:tcPr>
            <w:tcW w:w="600" w:type="dxa"/>
            <w:tcBorders>
              <w:left w:val="nil"/>
              <w:right w:val="nil"/>
            </w:tcBorders>
            <w:vAlign w:val="top"/>
          </w:tcPr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spacing w:before="11"/>
              <w:rPr>
                <w:sz w:val="25"/>
              </w:rPr>
            </w:pPr>
          </w:p>
          <w:p>
            <w:pPr>
              <w:pStyle w:val="10"/>
              <w:spacing w:line="620" w:lineRule="atLeast"/>
              <w:ind w:left="94" w:right="83" w:firstLine="180"/>
              <w:rPr>
                <w:sz w:val="24"/>
              </w:rPr>
            </w:pPr>
            <w:r>
              <w:rPr>
                <w:sz w:val="24"/>
              </w:rPr>
              <w:t>章月</w:t>
            </w:r>
          </w:p>
        </w:tc>
        <w:tc>
          <w:tcPr>
            <w:tcW w:w="1111" w:type="dxa"/>
            <w:tcBorders>
              <w:left w:val="nil"/>
            </w:tcBorders>
            <w:vAlign w:val="top"/>
          </w:tcPr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rPr>
                <w:sz w:val="24"/>
              </w:rPr>
            </w:pPr>
          </w:p>
          <w:p>
            <w:pPr>
              <w:pStyle w:val="10"/>
              <w:spacing w:before="12"/>
              <w:rPr>
                <w:sz w:val="26"/>
              </w:rPr>
            </w:pPr>
          </w:p>
          <w:p>
            <w:pPr>
              <w:pStyle w:val="10"/>
              <w:spacing w:line="290" w:lineRule="exact"/>
              <w:ind w:left="94"/>
              <w:rPr>
                <w:sz w:val="24"/>
              </w:rPr>
            </w:pPr>
            <w:r>
              <w:rPr>
                <w:sz w:val="24"/>
              </w:rPr>
              <w:t>日</w:t>
            </w:r>
          </w:p>
        </w:tc>
      </w:tr>
    </w:tbl>
    <w:p>
      <w:pPr>
        <w:pStyle w:val="4"/>
        <w:rPr>
          <w:sz w:val="20"/>
        </w:rPr>
      </w:pPr>
    </w:p>
    <w:p>
      <w:pPr>
        <w:spacing w:before="74"/>
        <w:ind w:left="640"/>
        <w:jc w:val="left"/>
        <w:rPr>
          <w:sz w:val="24"/>
        </w:rPr>
      </w:pPr>
      <w:r>
        <w:rPr>
          <w:sz w:val="24"/>
        </w:rPr>
        <w:t>备注：挑战者须对上述各项内容进行详细描述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>表格不够可续填</w:t>
      </w:r>
      <w:r>
        <w:rPr>
          <w:rFonts w:ascii="Times New Roman" w:eastAsia="Times New Roman"/>
          <w:sz w:val="24"/>
        </w:rPr>
        <w:t>)</w:t>
      </w:r>
      <w:r>
        <w:rPr>
          <w:sz w:val="24"/>
        </w:rPr>
        <w:t>。</w:t>
      </w:r>
    </w:p>
    <w:p>
      <w:pPr>
        <w:jc w:val="left"/>
        <w:rPr>
          <w:sz w:val="24"/>
        </w:rPr>
        <w:sectPr>
          <w:pgSz w:w="11910" w:h="16840"/>
          <w:pgMar w:top="1580" w:right="1520" w:bottom="1300" w:left="1640" w:header="0" w:footer="1100" w:gutter="0"/>
          <w:cols w:space="720" w:num="1"/>
        </w:sectPr>
      </w:pPr>
    </w:p>
    <w:p>
      <w:pPr>
        <w:pStyle w:val="4"/>
        <w:rPr>
          <w:rFonts w:ascii="Times New Roman"/>
          <w:b/>
          <w:sz w:val="20"/>
        </w:rPr>
      </w:pPr>
    </w:p>
    <w:p>
      <w:pPr>
        <w:pStyle w:val="4"/>
        <w:rPr>
          <w:rFonts w:ascii="Times New Roman"/>
          <w:b/>
          <w:sz w:val="20"/>
        </w:rPr>
      </w:pPr>
    </w:p>
    <w:p>
      <w:pPr>
        <w:pStyle w:val="2"/>
      </w:pPr>
      <w:r>
        <w:t>挑战报名表</w:t>
      </w:r>
    </w:p>
    <w:p>
      <w:pPr>
        <w:pStyle w:val="4"/>
        <w:spacing w:before="170"/>
        <w:ind w:left="1983" w:right="2103"/>
        <w:jc w:val="center"/>
      </w:pPr>
      <w:r>
        <w:t>（</w:t>
      </w:r>
      <w:r>
        <w:rPr>
          <w:rFonts w:hint="eastAsia"/>
          <w:lang w:val="en-US" w:eastAsia="zh-CN"/>
        </w:rPr>
        <w:t>团队</w:t>
      </w:r>
      <w:r>
        <w:t>）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6"/>
        </w:rPr>
      </w:pPr>
    </w:p>
    <w:p>
      <w:pPr>
        <w:pStyle w:val="3"/>
        <w:spacing w:before="49" w:line="650" w:lineRule="auto"/>
        <w:ind w:left="1240" w:right="5705"/>
        <w:jc w:val="both"/>
      </w:pPr>
      <w:r>
        <w:t>需求编号： 需求名称： 挑 战 者：</w:t>
      </w: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rPr>
          <w:rFonts w:ascii="黑体"/>
          <w:sz w:val="36"/>
        </w:rPr>
      </w:pPr>
    </w:p>
    <w:p>
      <w:pPr>
        <w:pStyle w:val="4"/>
        <w:spacing w:before="1"/>
        <w:rPr>
          <w:rFonts w:ascii="黑体"/>
          <w:sz w:val="27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right="0" w:firstLine="0"/>
        <w:jc w:val="center"/>
        <w:textAlignment w:val="auto"/>
        <w:outlineLvl w:val="9"/>
        <w:rPr>
          <w:rFonts w:hint="eastAsia" w:ascii="黑体" w:eastAsia="黑体"/>
          <w:sz w:val="36"/>
        </w:rPr>
      </w:pPr>
      <w:r>
        <w:rPr>
          <w:rFonts w:hint="eastAsia" w:ascii="黑体" w:eastAsia="黑体"/>
          <w:sz w:val="36"/>
        </w:rPr>
        <w:t>中国创新挑战赛（</w:t>
      </w:r>
      <w:r>
        <w:rPr>
          <w:rFonts w:hint="eastAsia" w:ascii="黑体" w:eastAsia="黑体"/>
          <w:sz w:val="36"/>
          <w:lang w:val="en-US" w:eastAsia="zh-CN"/>
        </w:rPr>
        <w:t>沧州</w:t>
      </w:r>
      <w:r>
        <w:rPr>
          <w:rFonts w:hint="eastAsia" w:ascii="黑体" w:eastAsia="黑体"/>
          <w:sz w:val="36"/>
        </w:rPr>
        <w:t>）赛委会</w:t>
      </w:r>
    </w:p>
    <w:p>
      <w:pPr>
        <w:spacing w:before="163"/>
        <w:ind w:left="1986" w:right="2103" w:firstLine="0"/>
        <w:jc w:val="center"/>
        <w:rPr>
          <w:sz w:val="36"/>
        </w:rPr>
      </w:pPr>
      <w:r>
        <w:rPr>
          <w:rFonts w:ascii="Times New Roman" w:eastAsia="Times New Roman"/>
          <w:sz w:val="36"/>
        </w:rPr>
        <w:t>20</w:t>
      </w:r>
      <w:r>
        <w:rPr>
          <w:rFonts w:hint="eastAsia" w:ascii="Times New Roman" w:eastAsia="宋体"/>
          <w:sz w:val="36"/>
          <w:lang w:val="en-US" w:eastAsia="zh-CN"/>
        </w:rPr>
        <w:t>20</w:t>
      </w:r>
      <w:r>
        <w:rPr>
          <w:rFonts w:hint="eastAsia" w:ascii="黑体" w:eastAsia="黑体"/>
          <w:sz w:val="36"/>
        </w:rPr>
        <w:t>年</w:t>
      </w:r>
    </w:p>
    <w:p>
      <w:pPr>
        <w:spacing w:after="0"/>
        <w:jc w:val="center"/>
        <w:rPr>
          <w:sz w:val="36"/>
        </w:rPr>
        <w:sectPr>
          <w:pgSz w:w="11910" w:h="16840"/>
          <w:pgMar w:top="1500" w:right="1520" w:bottom="1300" w:left="1640" w:header="0" w:footer="1100" w:gutter="0"/>
          <w:cols w:space="720" w:num="1"/>
        </w:sectPr>
      </w:pPr>
    </w:p>
    <w:tbl>
      <w:tblPr>
        <w:tblStyle w:val="9"/>
        <w:tblW w:w="8389" w:type="dxa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1"/>
        <w:gridCol w:w="406"/>
        <w:gridCol w:w="1155"/>
        <w:gridCol w:w="1231"/>
        <w:gridCol w:w="294"/>
        <w:gridCol w:w="1155"/>
        <w:gridCol w:w="453"/>
        <w:gridCol w:w="23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787" w:type="dxa"/>
            <w:gridSpan w:val="2"/>
            <w:vAlign w:val="top"/>
          </w:tcPr>
          <w:p>
            <w:pPr>
              <w:pStyle w:val="10"/>
              <w:spacing w:before="121"/>
              <w:ind w:left="442"/>
              <w:rPr>
                <w:sz w:val="30"/>
              </w:rPr>
            </w:pPr>
            <w:r>
              <w:rPr>
                <w:sz w:val="30"/>
              </w:rPr>
              <w:t>联系人</w:t>
            </w:r>
          </w:p>
        </w:tc>
        <w:tc>
          <w:tcPr>
            <w:tcW w:w="2680" w:type="dxa"/>
            <w:gridSpan w:val="3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gridSpan w:val="2"/>
            <w:vAlign w:val="top"/>
          </w:tcPr>
          <w:p>
            <w:pPr>
              <w:pStyle w:val="10"/>
              <w:spacing w:before="121"/>
              <w:ind w:left="204"/>
              <w:rPr>
                <w:sz w:val="30"/>
              </w:rPr>
            </w:pPr>
            <w:r>
              <w:rPr>
                <w:sz w:val="30"/>
              </w:rPr>
              <w:t>联系电话</w:t>
            </w:r>
          </w:p>
        </w:tc>
        <w:tc>
          <w:tcPr>
            <w:tcW w:w="2314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1787" w:type="dxa"/>
            <w:gridSpan w:val="2"/>
            <w:vAlign w:val="top"/>
          </w:tcPr>
          <w:p>
            <w:pPr>
              <w:pStyle w:val="10"/>
              <w:spacing w:before="6" w:line="400" w:lineRule="atLeast"/>
              <w:ind w:left="593" w:right="281" w:hanging="300"/>
              <w:rPr>
                <w:sz w:val="30"/>
              </w:rPr>
            </w:pPr>
            <w:r>
              <w:rPr>
                <w:sz w:val="30"/>
              </w:rPr>
              <w:t>所在单位名称</w:t>
            </w:r>
          </w:p>
        </w:tc>
        <w:tc>
          <w:tcPr>
            <w:tcW w:w="2680" w:type="dxa"/>
            <w:gridSpan w:val="3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gridSpan w:val="2"/>
            <w:vAlign w:val="top"/>
          </w:tcPr>
          <w:p>
            <w:pPr>
              <w:pStyle w:val="10"/>
              <w:spacing w:before="209"/>
              <w:ind w:left="204"/>
              <w:rPr>
                <w:sz w:val="30"/>
              </w:rPr>
            </w:pPr>
            <w:r>
              <w:rPr>
                <w:sz w:val="30"/>
              </w:rPr>
              <w:t>单位性质</w:t>
            </w:r>
          </w:p>
        </w:tc>
        <w:tc>
          <w:tcPr>
            <w:tcW w:w="2314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787" w:type="dxa"/>
            <w:gridSpan w:val="2"/>
            <w:vAlign w:val="top"/>
          </w:tcPr>
          <w:p>
            <w:pPr>
              <w:pStyle w:val="10"/>
              <w:spacing w:before="133"/>
              <w:ind w:left="536"/>
              <w:rPr>
                <w:rFonts w:ascii="Times New Roman"/>
                <w:sz w:val="30"/>
              </w:rPr>
            </w:pPr>
            <w:r>
              <w:rPr>
                <w:rFonts w:ascii="Times New Roman"/>
                <w:sz w:val="30"/>
              </w:rPr>
              <w:t>Email</w:t>
            </w:r>
          </w:p>
        </w:tc>
        <w:tc>
          <w:tcPr>
            <w:tcW w:w="2680" w:type="dxa"/>
            <w:gridSpan w:val="3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608" w:type="dxa"/>
            <w:gridSpan w:val="2"/>
            <w:vAlign w:val="top"/>
          </w:tcPr>
          <w:p>
            <w:pPr>
              <w:pStyle w:val="10"/>
              <w:spacing w:before="113"/>
              <w:ind w:left="504"/>
              <w:rPr>
                <w:sz w:val="30"/>
              </w:rPr>
            </w:pPr>
            <w:r>
              <w:rPr>
                <w:sz w:val="30"/>
              </w:rPr>
              <w:t>手机</w:t>
            </w:r>
          </w:p>
        </w:tc>
        <w:tc>
          <w:tcPr>
            <w:tcW w:w="2314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389" w:type="dxa"/>
            <w:gridSpan w:val="8"/>
            <w:vAlign w:val="top"/>
          </w:tcPr>
          <w:p>
            <w:pPr>
              <w:pStyle w:val="10"/>
              <w:spacing w:before="121"/>
              <w:ind w:left="106"/>
              <w:rPr>
                <w:sz w:val="30"/>
              </w:rPr>
            </w:pPr>
            <w:r>
              <w:rPr>
                <w:sz w:val="30"/>
              </w:rPr>
              <w:t>一、团队简介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5" w:hRule="atLeast"/>
        </w:trPr>
        <w:tc>
          <w:tcPr>
            <w:tcW w:w="8389" w:type="dxa"/>
            <w:gridSpan w:val="8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389" w:type="dxa"/>
            <w:gridSpan w:val="8"/>
            <w:vAlign w:val="top"/>
          </w:tcPr>
          <w:p>
            <w:pPr>
              <w:pStyle w:val="10"/>
              <w:spacing w:before="120"/>
              <w:ind w:left="106"/>
              <w:rPr>
                <w:sz w:val="30"/>
              </w:rPr>
            </w:pPr>
            <w:r>
              <w:rPr>
                <w:sz w:val="30"/>
              </w:rPr>
              <w:t>二、所在单位介绍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6" w:hRule="atLeast"/>
        </w:trPr>
        <w:tc>
          <w:tcPr>
            <w:tcW w:w="8389" w:type="dxa"/>
            <w:gridSpan w:val="8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389" w:type="dxa"/>
            <w:gridSpan w:val="8"/>
            <w:vAlign w:val="top"/>
          </w:tcPr>
          <w:p>
            <w:pPr>
              <w:pStyle w:val="10"/>
              <w:spacing w:before="119"/>
              <w:ind w:left="106"/>
              <w:rPr>
                <w:sz w:val="30"/>
              </w:rPr>
            </w:pPr>
            <w:r>
              <w:rPr>
                <w:sz w:val="30"/>
              </w:rPr>
              <w:t>三、主要参加人员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81" w:type="dxa"/>
            <w:vAlign w:val="top"/>
          </w:tcPr>
          <w:p>
            <w:pPr>
              <w:pStyle w:val="10"/>
              <w:tabs>
                <w:tab w:val="left" w:pos="838"/>
              </w:tabs>
              <w:spacing w:before="119"/>
              <w:ind w:left="238"/>
              <w:rPr>
                <w:sz w:val="30"/>
              </w:rPr>
            </w:pPr>
            <w:r>
              <w:rPr>
                <w:sz w:val="30"/>
              </w:rPr>
              <w:t>姓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>名</w:t>
            </w:r>
          </w:p>
        </w:tc>
        <w:tc>
          <w:tcPr>
            <w:tcW w:w="1561" w:type="dxa"/>
            <w:gridSpan w:val="2"/>
            <w:vAlign w:val="top"/>
          </w:tcPr>
          <w:p>
            <w:pPr>
              <w:pStyle w:val="10"/>
              <w:spacing w:before="119"/>
              <w:ind w:left="179"/>
              <w:rPr>
                <w:sz w:val="30"/>
              </w:rPr>
            </w:pPr>
            <w:r>
              <w:rPr>
                <w:sz w:val="30"/>
              </w:rPr>
              <w:t>出生年月</w:t>
            </w:r>
          </w:p>
        </w:tc>
        <w:tc>
          <w:tcPr>
            <w:tcW w:w="1231" w:type="dxa"/>
            <w:vAlign w:val="top"/>
          </w:tcPr>
          <w:p>
            <w:pPr>
              <w:pStyle w:val="10"/>
              <w:tabs>
                <w:tab w:val="left" w:pos="764"/>
              </w:tabs>
              <w:spacing w:before="119"/>
              <w:ind w:left="164"/>
              <w:rPr>
                <w:sz w:val="30"/>
              </w:rPr>
            </w:pPr>
            <w:r>
              <w:rPr>
                <w:sz w:val="30"/>
              </w:rPr>
              <w:t>学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>历</w:t>
            </w:r>
          </w:p>
        </w:tc>
        <w:tc>
          <w:tcPr>
            <w:tcW w:w="1449" w:type="dxa"/>
            <w:gridSpan w:val="2"/>
            <w:vAlign w:val="top"/>
          </w:tcPr>
          <w:p>
            <w:pPr>
              <w:pStyle w:val="10"/>
              <w:tabs>
                <w:tab w:val="left" w:pos="872"/>
              </w:tabs>
              <w:spacing w:before="119"/>
              <w:ind w:left="272"/>
              <w:rPr>
                <w:sz w:val="30"/>
              </w:rPr>
            </w:pPr>
            <w:r>
              <w:rPr>
                <w:sz w:val="30"/>
              </w:rPr>
              <w:t>职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>称</w:t>
            </w:r>
          </w:p>
        </w:tc>
        <w:tc>
          <w:tcPr>
            <w:tcW w:w="2767" w:type="dxa"/>
            <w:gridSpan w:val="2"/>
            <w:vAlign w:val="top"/>
          </w:tcPr>
          <w:p>
            <w:pPr>
              <w:pStyle w:val="10"/>
              <w:tabs>
                <w:tab w:val="left" w:pos="933"/>
                <w:tab w:val="left" w:pos="1533"/>
                <w:tab w:val="left" w:pos="2133"/>
              </w:tabs>
              <w:spacing w:before="119"/>
              <w:ind w:left="333"/>
              <w:rPr>
                <w:sz w:val="30"/>
              </w:rPr>
            </w:pPr>
            <w:r>
              <w:rPr>
                <w:sz w:val="30"/>
              </w:rPr>
              <w:t>从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>事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>专</w:t>
            </w:r>
            <w:r>
              <w:rPr>
                <w:sz w:val="30"/>
              </w:rPr>
              <w:tab/>
            </w:r>
            <w:r>
              <w:rPr>
                <w:sz w:val="30"/>
              </w:rPr>
              <w:t>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8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23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449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2767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8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23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449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2767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38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23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449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2767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38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561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231" w:type="dxa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1449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  <w:tc>
          <w:tcPr>
            <w:tcW w:w="2767" w:type="dxa"/>
            <w:gridSpan w:val="2"/>
            <w:vAlign w:val="top"/>
          </w:tcPr>
          <w:p>
            <w:pPr>
              <w:pStyle w:val="10"/>
              <w:rPr>
                <w:rFonts w:ascii="Times New Roman"/>
                <w:sz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8389" w:type="dxa"/>
            <w:gridSpan w:val="8"/>
            <w:vAlign w:val="top"/>
          </w:tcPr>
          <w:p>
            <w:pPr>
              <w:pStyle w:val="10"/>
              <w:spacing w:before="119"/>
              <w:ind w:left="106"/>
              <w:jc w:val="center"/>
              <w:rPr>
                <w:rFonts w:hint="eastAsia"/>
                <w:sz w:val="30"/>
                <w:lang w:val="en-US" w:eastAsia="zh-CN"/>
              </w:rPr>
            </w:pPr>
            <w:r>
              <w:rPr>
                <w:rFonts w:hint="eastAsia"/>
                <w:sz w:val="30"/>
                <w:lang w:val="en-US" w:eastAsia="zh-CN"/>
              </w:rPr>
              <w:t xml:space="preserve">                      负责人签字：</w:t>
            </w:r>
          </w:p>
          <w:p>
            <w:pPr>
              <w:pStyle w:val="10"/>
              <w:spacing w:before="119"/>
              <w:ind w:left="106"/>
              <w:jc w:val="center"/>
              <w:rPr>
                <w:rFonts w:hint="eastAsia"/>
                <w:sz w:val="30"/>
                <w:lang w:val="en-US" w:eastAsia="zh-CN"/>
              </w:rPr>
            </w:pPr>
            <w:r>
              <w:rPr>
                <w:rFonts w:hint="eastAsia"/>
                <w:sz w:val="30"/>
                <w:lang w:val="en-US" w:eastAsia="zh-CN"/>
              </w:rPr>
              <w:t xml:space="preserve">                                  年   月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t>备注：挑战者须对上述各项内容进行详细描述</w:t>
      </w:r>
      <w:r>
        <w:rPr>
          <w:rFonts w:ascii="Times New Roman" w:eastAsia="Times New Roman"/>
          <w:sz w:val="24"/>
        </w:rPr>
        <w:t>(</w:t>
      </w:r>
      <w:r>
        <w:rPr>
          <w:sz w:val="24"/>
        </w:rPr>
        <w:t>表格不够可续填</w:t>
      </w:r>
      <w:r>
        <w:rPr>
          <w:rFonts w:ascii="Times New Roman" w:eastAsia="Times New Roman"/>
          <w:sz w:val="24"/>
        </w:rPr>
        <w:t>)</w:t>
      </w:r>
      <w:r>
        <w:br w:type="page"/>
      </w:r>
    </w:p>
    <w:p>
      <w:pPr>
        <w:rPr>
          <w:rFonts w:hint="eastAsia" w:eastAsiaTheme="minorEastAsia"/>
          <w:lang w:eastAsia="zh-CN"/>
        </w:rPr>
        <w:sectPr>
          <w:headerReference r:id="rId6" w:type="default"/>
          <w:pgSz w:w="11906" w:h="16838"/>
          <w:pgMar w:top="0" w:right="0" w:bottom="0" w:left="0" w:header="0" w:footer="0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9" name="图片 589" descr="第五届中国创新挑战赛技术方案征集2_页面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589" descr="第五届中国创新挑战赛技术方案征集2_页面_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8" name="图片 588" descr="第五届中国创新挑战赛技术方案征集2_页面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图片 588" descr="第五届中国创新挑战赛技术方案征集2_页面_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7" name="图片 587" descr="第五届中国创新挑战赛技术方案征集2_页面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图片 587" descr="第五届中国创新挑战赛技术方案征集2_页面_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6" name="图片 586" descr="第五届中国创新挑战赛技术方案征集2_页面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586" descr="第五届中国创新挑战赛技术方案征集2_页面_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5" name="图片 585" descr="第五届中国创新挑战赛技术方案征集2_页面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585" descr="第五届中国创新挑战赛技术方案征集2_页面_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4" name="图片 584" descr="第五届中国创新挑战赛技术方案征集2_页面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584" descr="第五届中国创新挑战赛技术方案征集2_页面_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3" name="图片 583" descr="第五届中国创新挑战赛技术方案征集2_页面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 descr="第五届中国创新挑战赛技术方案征集2_页面_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2" name="图片 582" descr="第五届中国创新挑战赛技术方案征集2_页面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 descr="第五届中国创新挑战赛技术方案征集2_页面_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1" name="图片 581" descr="第五届中国创新挑战赛技术方案征集2_页面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581" descr="第五届中国创新挑战赛技术方案征集2_页面_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80" name="图片 580" descr="第五届中国创新挑战赛技术方案征集2_页面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580" descr="第五届中国创新挑战赛技术方案征集2_页面_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9" name="图片 579" descr="第五届中国创新挑战赛技术方案征集2_页面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579" descr="第五届中国创新挑战赛技术方案征集2_页面_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8" name="图片 578" descr="第五届中国创新挑战赛技术方案征集2_页面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578" descr="第五届中国创新挑战赛技术方案征集2_页面_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7" name="图片 577" descr="第五届中国创新挑战赛技术方案征集2_页面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577" descr="第五届中国创新挑战赛技术方案征集2_页面_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6" name="图片 576" descr="第五届中国创新挑战赛技术方案征集2_页面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576" descr="第五届中国创新挑战赛技术方案征集2_页面_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5" name="图片 575" descr="第五届中国创新挑战赛技术方案征集2_页面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575" descr="第五届中国创新挑战赛技术方案征集2_页面_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4" name="图片 574" descr="第五届中国创新挑战赛技术方案征集2_页面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574" descr="第五届中国创新挑战赛技术方案征集2_页面_0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3" name="图片 573" descr="第五届中国创新挑战赛技术方案征集2_页面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573" descr="第五届中国创新挑战赛技术方案征集2_页面_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2" name="图片 572" descr="第五届中国创新挑战赛技术方案征集2_页面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572" descr="第五届中国创新挑战赛技术方案征集2_页面_0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1" name="图片 571" descr="第五届中国创新挑战赛技术方案征集2_页面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571" descr="第五届中国创新挑战赛技术方案征集2_页面_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70" name="图片 570" descr="第五届中国创新挑战赛技术方案征集2_页面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570" descr="第五届中国创新挑战赛技术方案征集2_页面_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9" name="图片 569" descr="第五届中国创新挑战赛技术方案征集2_页面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569" descr="第五届中国创新挑战赛技术方案征集2_页面_0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8" name="图片 568" descr="第五届中国创新挑战赛技术方案征集2_页面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568" descr="第五届中国创新挑战赛技术方案征集2_页面_0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7" name="图片 567" descr="第五届中国创新挑战赛技术方案征集2_页面_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567" descr="第五届中国创新挑战赛技术方案征集2_页面_0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6" name="图片 566" descr="第五届中国创新挑战赛技术方案征集2_页面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566" descr="第五届中国创新挑战赛技术方案征集2_页面_0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5" name="图片 565" descr="第五届中国创新挑战赛技术方案征集2_页面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565" descr="第五届中国创新挑战赛技术方案征集2_页面_0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4" name="图片 564" descr="第五届中国创新挑战赛技术方案征集2_页面_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564" descr="第五届中国创新挑战赛技术方案征集2_页面_0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3" name="图片 563" descr="第五届中国创新挑战赛技术方案征集2_页面_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图片 563" descr="第五届中国创新挑战赛技术方案征集2_页面_0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2" name="图片 562" descr="第五届中国创新挑战赛技术方案征集2_页面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图片 562" descr="第五届中国创新挑战赛技术方案征集2_页面_0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1" name="图片 561" descr="第五届中国创新挑战赛技术方案征集2_页面_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图片 561" descr="第五届中国创新挑战赛技术方案征集2_页面_0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60" name="图片 560" descr="第五届中国创新挑战赛技术方案征集2_页面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图片 560" descr="第五届中国创新挑战赛技术方案征集2_页面_0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9" name="图片 559" descr="第五届中国创新挑战赛技术方案征集2_页面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图片 559" descr="第五届中国创新挑战赛技术方案征集2_页面_0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8" name="图片 558" descr="第五届中国创新挑战赛技术方案征集2_页面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图片 558" descr="第五届中国创新挑战赛技术方案征集2_页面_0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7" name="图片 557" descr="第五届中国创新挑战赛技术方案征集2_页面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557" descr="第五届中国创新挑战赛技术方案征集2_页面_0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6" name="图片 556" descr="第五届中国创新挑战赛技术方案征集2_页面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556" descr="第五届中国创新挑战赛技术方案征集2_页面_0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5" name="图片 555" descr="第五届中国创新挑战赛技术方案征集2_页面_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图片 555" descr="第五届中国创新挑战赛技术方案征集2_页面_0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4" name="图片 554" descr="第五届中国创新挑战赛技术方案征集2_页面_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554" descr="第五届中国创新挑战赛技术方案征集2_页面_0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3" name="图片 553" descr="第五届中国创新挑战赛技术方案征集2_页面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553" descr="第五届中国创新挑战赛技术方案征集2_页面_0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2" name="图片 552" descr="第五届中国创新挑战赛技术方案征集2_页面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552" descr="第五届中国创新挑战赛技术方案征集2_页面_0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1" name="图片 551" descr="第五届中国创新挑战赛技术方案征集2_页面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551" descr="第五届中国创新挑战赛技术方案征集2_页面_0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50" name="图片 550" descr="第五届中国创新挑战赛技术方案征集2_页面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550" descr="第五届中国创新挑战赛技术方案征集2_页面_0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9" name="图片 549" descr="第五届中国创新挑战赛技术方案征集2_页面_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图片 549" descr="第五届中国创新挑战赛技术方案征集2_页面_0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8" name="图片 548" descr="第五届中国创新挑战赛技术方案征集2_页面_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图片 548" descr="第五届中国创新挑战赛技术方案征集2_页面_0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7" name="图片 547" descr="第五届中国创新挑战赛技术方案征集2_页面_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图片 547" descr="第五届中国创新挑战赛技术方案征集2_页面_0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6" name="图片 546" descr="第五届中国创新挑战赛技术方案征集2_页面_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546" descr="第五届中国创新挑战赛技术方案征集2_页面_0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5" name="图片 545" descr="第五届中国创新挑战赛技术方案征集2_页面_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545" descr="第五届中国创新挑战赛技术方案征集2_页面_0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4" name="图片 544" descr="第五届中国创新挑战赛技术方案征集2_页面_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44" descr="第五届中国创新挑战赛技术方案征集2_页面_0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3" name="图片 543" descr="第五届中国创新挑战赛技术方案征集2_页面_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 descr="第五届中国创新挑战赛技术方案征集2_页面_0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2" name="图片 542" descr="第五届中国创新挑战赛技术方案征集2_页面_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图片 542" descr="第五届中国创新挑战赛技术方案征集2_页面_0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1" name="图片 541" descr="第五届中国创新挑战赛技术方案征集2_页面_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 descr="第五届中国创新挑战赛技术方案征集2_页面_0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40" name="图片 540" descr="第五届中国创新挑战赛技术方案征集2_页面_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图片 540" descr="第五届中国创新挑战赛技术方案征集2_页面_0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9" name="图片 539" descr="第五届中国创新挑战赛技术方案征集2_页面_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 descr="第五届中国创新挑战赛技术方案征集2_页面_0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8" name="图片 538" descr="第五届中国创新挑战赛技术方案征集2_页面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图片 538" descr="第五届中国创新挑战赛技术方案征集2_页面_0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7" name="图片 537" descr="第五届中国创新挑战赛技术方案征集2_页面_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 descr="第五届中国创新挑战赛技术方案征集2_页面_0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6" name="图片 536" descr="第五届中国创新挑战赛技术方案征集2_页面_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图片 536" descr="第五届中国创新挑战赛技术方案征集2_页面_0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5" name="图片 535" descr="第五届中国创新挑战赛技术方案征集2_页面_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图片 535" descr="第五届中国创新挑战赛技术方案征集2_页面_0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4" name="图片 534" descr="第五届中国创新挑战赛技术方案征集2_页面_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图片 534" descr="第五届中国创新挑战赛技术方案征集2_页面_06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3" name="图片 533" descr="第五届中国创新挑战赛技术方案征集2_页面_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图片 533" descr="第五届中国创新挑战赛技术方案征集2_页面_06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2" name="图片 532" descr="第五届中国创新挑战赛技术方案征集2_页面_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图片 532" descr="第五届中国创新挑战赛技术方案征集2_页面_06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1" name="图片 531" descr="第五届中国创新挑战赛技术方案征集2_页面_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531" descr="第五届中国创新挑战赛技术方案征集2_页面_06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30" name="图片 530" descr="第五届中国创新挑战赛技术方案征集2_页面_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 descr="第五届中国创新挑战赛技术方案征集2_页面_07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9" name="图片 529" descr="第五届中国创新挑战赛技术方案征集2_页面_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图片 529" descr="第五届中国创新挑战赛技术方案征集2_页面_07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8" name="图片 528" descr="第五届中国创新挑战赛技术方案征集2_页面_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图片 528" descr="第五届中国创新挑战赛技术方案征集2_页面_07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7" name="图片 527" descr="第五届中国创新挑战赛技术方案征集2_页面_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图片 527" descr="第五届中国创新挑战赛技术方案征集2_页面_07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6" name="图片 526" descr="第五届中国创新挑战赛技术方案征集2_页面_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图片 526" descr="第五届中国创新挑战赛技术方案征集2_页面_07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5" name="图片 525" descr="第五届中国创新挑战赛技术方案征集2_页面_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图片 525" descr="第五届中国创新挑战赛技术方案征集2_页面_07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4" name="图片 524" descr="第五届中国创新挑战赛技术方案征集2_页面_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图片 524" descr="第五届中国创新挑战赛技术方案征集2_页面_07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3" name="图片 523" descr="第五届中国创新挑战赛技术方案征集2_页面_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 descr="第五届中国创新挑战赛技术方案征集2_页面_07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2" name="图片 522" descr="第五届中国创新挑战赛技术方案征集2_页面_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 descr="第五届中国创新挑战赛技术方案征集2_页面_07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1" name="图片 521" descr="第五届中国创新挑战赛技术方案征集2_页面_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21" descr="第五届中国创新挑战赛技术方案征集2_页面_07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20" name="图片 520" descr="第五届中国创新挑战赛技术方案征集2_页面_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 descr="第五届中国创新挑战赛技术方案征集2_页面_08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9" name="图片 519" descr="第五届中国创新挑战赛技术方案征集2_页面_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 descr="第五届中国创新挑战赛技术方案征集2_页面_08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8" name="图片 518" descr="第五届中国创新挑战赛技术方案征集2_页面_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 descr="第五届中国创新挑战赛技术方案征集2_页面_08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7" name="图片 517" descr="第五届中国创新挑战赛技术方案征集2_页面_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517" descr="第五届中国创新挑战赛技术方案征集2_页面_08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6" name="图片 516" descr="第五届中国创新挑战赛技术方案征集2_页面_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 descr="第五届中国创新挑战赛技术方案征集2_页面_08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5" name="图片 515" descr="第五届中国创新挑战赛技术方案征集2_页面_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 descr="第五届中国创新挑战赛技术方案征集2_页面_085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4" name="图片 514" descr="第五届中国创新挑战赛技术方案征集2_页面_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 descr="第五届中国创新挑战赛技术方案征集2_页面_08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3" name="图片 513" descr="第五届中国创新挑战赛技术方案征集2_页面_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513" descr="第五届中国创新挑战赛技术方案征集2_页面_08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2" name="图片 512" descr="第五届中国创新挑战赛技术方案征集2_页面_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512" descr="第五届中国创新挑战赛技术方案征集2_页面_088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1" name="图片 511" descr="第五届中国创新挑战赛技术方案征集2_页面_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 descr="第五届中国创新挑战赛技术方案征集2_页面_08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10" name="图片 510" descr="第五届中国创新挑战赛技术方案征集2_页面_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 descr="第五届中国创新挑战赛技术方案征集2_页面_09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9" name="图片 509" descr="第五届中国创新挑战赛技术方案征集2_页面_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 descr="第五届中国创新挑战赛技术方案征集2_页面_09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8" name="图片 508" descr="第五届中国创新挑战赛技术方案征集2_页面_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 descr="第五届中国创新挑战赛技术方案征集2_页面_09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7" name="图片 507" descr="第五届中国创新挑战赛技术方案征集2_页面_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 descr="第五届中国创新挑战赛技术方案征集2_页面_09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6" name="图片 506" descr="第五届中国创新挑战赛技术方案征集2_页面_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 descr="第五届中国创新挑战赛技术方案征集2_页面_09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5" name="图片 505" descr="第五届中国创新挑战赛技术方案征集2_页面_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 descr="第五届中国创新挑战赛技术方案征集2_页面_09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4" name="图片 504" descr="第五届中国创新挑战赛技术方案征集2_页面_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 descr="第五届中国创新挑战赛技术方案征集2_页面_09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3" name="图片 503" descr="第五届中国创新挑战赛技术方案征集2_页面_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 descr="第五届中国创新挑战赛技术方案征集2_页面_097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2" name="图片 502" descr="第五届中国创新挑战赛技术方案征集2_页面_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 descr="第五届中国创新挑战赛技术方案征集2_页面_09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1" name="图片 501" descr="第五届中国创新挑战赛技术方案征集2_页面_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 descr="第五届中国创新挑战赛技术方案征集2_页面_09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500" name="图片 500" descr="第五届中国创新挑战赛技术方案征集2_页面_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第五届中国创新挑战赛技术方案征集2_页面_10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9" name="图片 499" descr="第五届中国创新挑战赛技术方案征集2_页面_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 descr="第五届中国创新挑战赛技术方案征集2_页面_10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8" name="图片 498" descr="第五届中国创新挑战赛技术方案征集2_页面_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 descr="第五届中国创新挑战赛技术方案征集2_页面_10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7" name="图片 497" descr="第五届中国创新挑战赛技术方案征集2_页面_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 descr="第五届中国创新挑战赛技术方案征集2_页面_10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6" name="图片 496" descr="第五届中国创新挑战赛技术方案征集2_页面_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 descr="第五届中国创新挑战赛技术方案征集2_页面_10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5" name="图片 495" descr="第五届中国创新挑战赛技术方案征集2_页面_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 descr="第五届中国创新挑战赛技术方案征集2_页面_10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4" name="图片 494" descr="第五届中国创新挑战赛技术方案征集2_页面_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 descr="第五届中国创新挑战赛技术方案征集2_页面_10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3" name="图片 493" descr="第五届中国创新挑战赛技术方案征集2_页面_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图片 493" descr="第五届中国创新挑战赛技术方案征集2_页面_10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2" name="图片 492" descr="第五届中国创新挑战赛技术方案征集2_页面_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图片 492" descr="第五届中国创新挑战赛技术方案征集2_页面_108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1" name="图片 491" descr="第五届中国创新挑战赛技术方案征集2_页面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 descr="第五届中国创新挑战赛技术方案征集2_页面_10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90" name="图片 490" descr="第五届中国创新挑战赛技术方案征集2_页面_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90" descr="第五届中国创新挑战赛技术方案征集2_页面_11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9" name="图片 489" descr="第五届中国创新挑战赛技术方案征集2_页面_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图片 489" descr="第五届中国创新挑战赛技术方案征集2_页面_111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8" name="图片 488" descr="第五届中国创新挑战赛技术方案征集2_页面_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 descr="第五届中国创新挑战赛技术方案征集2_页面_11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7" name="图片 487" descr="第五届中国创新挑战赛技术方案征集2_页面_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图片 487" descr="第五届中国创新挑战赛技术方案征集2_页面_11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6" name="图片 486" descr="第五届中国创新挑战赛技术方案征集2_页面_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图片 486" descr="第五届中国创新挑战赛技术方案征集2_页面_114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5" name="图片 485" descr="第五届中国创新挑战赛技术方案征集2_页面_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 descr="第五届中国创新挑战赛技术方案征集2_页面_115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4" name="图片 484" descr="第五届中国创新挑战赛技术方案征集2_页面_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 descr="第五届中国创新挑战赛技术方案征集2_页面_11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3" name="图片 483" descr="第五届中国创新挑战赛技术方案征集2_页面_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图片 483" descr="第五届中国创新挑战赛技术方案征集2_页面_11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2" name="图片 482" descr="第五届中国创新挑战赛技术方案征集2_页面_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 descr="第五届中国创新挑战赛技术方案征集2_页面_11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1" name="图片 481" descr="第五届中国创新挑战赛技术方案征集2_页面_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 descr="第五届中国创新挑战赛技术方案征集2_页面_119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80" name="图片 480" descr="第五届中国创新挑战赛技术方案征集2_页面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 descr="第五届中国创新挑战赛技术方案征集2_页面_12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9" name="图片 479" descr="第五届中国创新挑战赛技术方案征集2_页面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 descr="第五届中国创新挑战赛技术方案征集2_页面_12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8" name="图片 478" descr="第五届中国创新挑战赛技术方案征集2_页面_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 descr="第五届中国创新挑战赛技术方案征集2_页面_12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7" name="图片 477" descr="第五届中国创新挑战赛技术方案征集2_页面_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第五届中国创新挑战赛技术方案征集2_页面_12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6" name="图片 476" descr="第五届中国创新挑战赛技术方案征集2_页面_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 descr="第五届中国创新挑战赛技术方案征集2_页面_12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5" name="图片 475" descr="第五届中国创新挑战赛技术方案征集2_页面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第五届中国创新挑战赛技术方案征集2_页面_125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4" name="图片 474" descr="第五届中国创新挑战赛技术方案征集2_页面_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图片 474" descr="第五届中国创新挑战赛技术方案征集2_页面_12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3" name="图片 473" descr="第五届中国创新挑战赛技术方案征集2_页面_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 descr="第五届中国创新挑战赛技术方案征集2_页面_12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2" name="图片 472" descr="第五届中国创新挑战赛技术方案征集2_页面_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 descr="第五届中国创新挑战赛技术方案征集2_页面_12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1" name="图片 471" descr="第五届中国创新挑战赛技术方案征集2_页面_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 descr="第五届中国创新挑战赛技术方案征集2_页面_129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70" name="图片 470" descr="第五届中国创新挑战赛技术方案征集2_页面_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 descr="第五届中国创新挑战赛技术方案征集2_页面_130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9" name="图片 469" descr="第五届中国创新挑战赛技术方案征集2_页面_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 descr="第五届中国创新挑战赛技术方案征集2_页面_13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8" name="图片 468" descr="第五届中国创新挑战赛技术方案征集2_页面_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 descr="第五届中国创新挑战赛技术方案征集2_页面_132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7" name="图片 467" descr="第五届中国创新挑战赛技术方案征集2_页面_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 descr="第五届中国创新挑战赛技术方案征集2_页面_133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6" name="图片 466" descr="第五届中国创新挑战赛技术方案征集2_页面_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 descr="第五届中国创新挑战赛技术方案征集2_页面_134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5" name="图片 465" descr="第五届中国创新挑战赛技术方案征集2_页面_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 descr="第五届中国创新挑战赛技术方案征集2_页面_135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4" name="图片 464" descr="第五届中国创新挑战赛技术方案征集2_页面_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 descr="第五届中国创新挑战赛技术方案征集2_页面_13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3" name="图片 463" descr="第五届中国创新挑战赛技术方案征集2_页面_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 descr="第五届中国创新挑战赛技术方案征集2_页面_137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2" name="图片 462" descr="第五届中国创新挑战赛技术方案征集2_页面_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 descr="第五届中国创新挑战赛技术方案征集2_页面_138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1" name="图片 461" descr="第五届中国创新挑战赛技术方案征集2_页面_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 descr="第五届中国创新挑战赛技术方案征集2_页面_139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60" name="图片 460" descr="第五届中国创新挑战赛技术方案征集2_页面_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 descr="第五届中国创新挑战赛技术方案征集2_页面_140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9" name="图片 459" descr="第五届中国创新挑战赛技术方案征集2_页面_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图片 459" descr="第五届中国创新挑战赛技术方案征集2_页面_141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8" name="图片 458" descr="第五届中国创新挑战赛技术方案征集2_页面_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 descr="第五届中国创新挑战赛技术方案征集2_页面_142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7" name="图片 457" descr="第五届中国创新挑战赛技术方案征集2_页面_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457" descr="第五届中国创新挑战赛技术方案征集2_页面_143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6" name="图片 456" descr="第五届中国创新挑战赛技术方案征集2_页面_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 descr="第五届中国创新挑战赛技术方案征集2_页面_144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5" name="图片 455" descr="第五届中国创新挑战赛技术方案征集2_页面_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 descr="第五届中国创新挑战赛技术方案征集2_页面_145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4" name="图片 454" descr="第五届中国创新挑战赛技术方案征集2_页面_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 descr="第五届中国创新挑战赛技术方案征集2_页面_146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3" name="图片 453" descr="第五届中国创新挑战赛技术方案征集2_页面_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 descr="第五届中国创新挑战赛技术方案征集2_页面_147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2" name="图片 452" descr="第五届中国创新挑战赛技术方案征集2_页面_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 descr="第五届中国创新挑战赛技术方案征集2_页面_148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1" name="图片 451" descr="第五届中国创新挑战赛技术方案征集2_页面_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 descr="第五届中国创新挑战赛技术方案征集2_页面_149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50" name="图片 450" descr="第五届中国创新挑战赛技术方案征集2_页面_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 descr="第五届中国创新挑战赛技术方案征集2_页面_150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9" name="图片 449" descr="第五届中国创新挑战赛技术方案征集2_页面_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 descr="第五届中国创新挑战赛技术方案征集2_页面_151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8" name="图片 448" descr="第五届中国创新挑战赛技术方案征集2_页面_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 descr="第五届中国创新挑战赛技术方案征集2_页面_152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7" name="图片 447" descr="第五届中国创新挑战赛技术方案征集2_页面_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 descr="第五届中国创新挑战赛技术方案征集2_页面_153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6" name="图片 446" descr="第五届中国创新挑战赛技术方案征集2_页面_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 descr="第五届中国创新挑战赛技术方案征集2_页面_154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5" name="图片 445" descr="第五届中国创新挑战赛技术方案征集2_页面_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图片 445" descr="第五届中国创新挑战赛技术方案征集2_页面_155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4" name="图片 444" descr="第五届中国创新挑战赛技术方案征集2_页面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444" descr="第五届中国创新挑战赛技术方案征集2_页面_156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3" name="图片 443" descr="第五届中国创新挑战赛技术方案征集2_页面_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43" descr="第五届中国创新挑战赛技术方案征集2_页面_157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2" name="图片 442" descr="第五届中国创新挑战赛技术方案征集2_页面_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42" descr="第五届中国创新挑战赛技术方案征集2_页面_158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1" name="图片 441" descr="第五届中国创新挑战赛技术方案征集2_页面_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 descr="第五届中国创新挑战赛技术方案征集2_页面_159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40" name="图片 440" descr="第五届中国创新挑战赛技术方案征集2_页面_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0" descr="第五届中国创新挑战赛技术方案征集2_页面_160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9" name="图片 439" descr="第五届中国创新挑战赛技术方案征集2_页面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 descr="第五届中国创新挑战赛技术方案征集2_页面_16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8" name="图片 438" descr="第五届中国创新挑战赛技术方案征集2_页面_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 descr="第五届中国创新挑战赛技术方案征集2_页面_162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7" name="图片 437" descr="第五届中国创新挑战赛技术方案征集2_页面_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图片 437" descr="第五届中国创新挑战赛技术方案征集2_页面_163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6" name="图片 436" descr="第五届中国创新挑战赛技术方案征集2_页面_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 descr="第五届中国创新挑战赛技术方案征集2_页面_164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5" name="图片 435" descr="第五届中国创新挑战赛技术方案征集2_页面_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 descr="第五届中国创新挑战赛技术方案征集2_页面_16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4" name="图片 434" descr="第五届中国创新挑战赛技术方案征集2_页面_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 descr="第五届中国创新挑战赛技术方案征集2_页面_166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3" name="图片 433" descr="第五届中国创新挑战赛技术方案征集2_页面_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 descr="第五届中国创新挑战赛技术方案征集2_页面_167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2" name="图片 432" descr="第五届中国创新挑战赛技术方案征集2_页面_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 descr="第五届中国创新挑战赛技术方案征集2_页面_168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1" name="图片 431" descr="第五届中国创新挑战赛技术方案征集2_页面_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 descr="第五届中国创新挑战赛技术方案征集2_页面_169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30" name="图片 430" descr="第五届中国创新挑战赛技术方案征集2_页面_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 descr="第五届中国创新挑战赛技术方案征集2_页面_170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9" name="图片 429" descr="第五届中国创新挑战赛技术方案征集2_页面_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 descr="第五届中国创新挑战赛技术方案征集2_页面_171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8" name="图片 428" descr="第五届中国创新挑战赛技术方案征集2_页面_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 descr="第五届中国创新挑战赛技术方案征集2_页面_172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7" name="图片 427" descr="第五届中国创新挑战赛技术方案征集2_页面_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 descr="第五届中国创新挑战赛技术方案征集2_页面_173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6" name="图片 426" descr="第五届中国创新挑战赛技术方案征集2_页面_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 descr="第五届中国创新挑战赛技术方案征集2_页面_174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5" name="图片 425" descr="第五届中国创新挑战赛技术方案征集2_页面_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 descr="第五届中国创新挑战赛技术方案征集2_页面_175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4" name="图片 424" descr="第五届中国创新挑战赛技术方案征集2_页面_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 descr="第五届中国创新挑战赛技术方案征集2_页面_176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3" name="图片 423" descr="第五届中国创新挑战赛技术方案征集2_页面_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 descr="第五届中国创新挑战赛技术方案征集2_页面_177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2" name="图片 422" descr="第五届中国创新挑战赛技术方案征集2_页面_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 descr="第五届中国创新挑战赛技术方案征集2_页面_178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1" name="图片 421" descr="第五届中国创新挑战赛技术方案征集2_页面_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 descr="第五届中国创新挑战赛技术方案征集2_页面_179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20" name="图片 420" descr="第五届中国创新挑战赛技术方案征集2_页面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图片 420" descr="第五届中国创新挑战赛技术方案征集2_页面_180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9" name="图片 419" descr="第五届中国创新挑战赛技术方案征集2_页面_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图片 419" descr="第五届中国创新挑战赛技术方案征集2_页面_181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8" name="图片 418" descr="第五届中国创新挑战赛技术方案征集2_页面_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 descr="第五届中国创新挑战赛技术方案征集2_页面_182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7" name="图片 417" descr="第五届中国创新挑战赛技术方案征集2_页面_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图片 417" descr="第五届中国创新挑战赛技术方案征集2_页面_183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6" name="图片 416" descr="第五届中国创新挑战赛技术方案征集2_页面_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 descr="第五届中国创新挑战赛技术方案征集2_页面_184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5" name="图片 415" descr="第五届中国创新挑战赛技术方案征集2_页面_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 descr="第五届中国创新挑战赛技术方案征集2_页面_185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4" name="图片 414" descr="第五届中国创新挑战赛技术方案征集2_页面_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 descr="第五届中国创新挑战赛技术方案征集2_页面_186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3" name="图片 413" descr="第五届中国创新挑战赛技术方案征集2_页面_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 descr="第五届中国创新挑战赛技术方案征集2_页面_187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2" name="图片 412" descr="第五届中国创新挑战赛技术方案征集2_页面_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 descr="第五届中国创新挑战赛技术方案征集2_页面_188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1" name="图片 411" descr="第五届中国创新挑战赛技术方案征集2_页面_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 descr="第五届中国创新挑战赛技术方案征集2_页面_189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10" name="图片 410" descr="第五届中国创新挑战赛技术方案征集2_页面_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 descr="第五届中国创新挑战赛技术方案征集2_页面_190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9" name="图片 409" descr="第五届中国创新挑战赛技术方案征集2_页面_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 descr="第五届中国创新挑战赛技术方案征集2_页面_191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8" name="图片 408" descr="第五届中国创新挑战赛技术方案征集2_页面_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 descr="第五届中国创新挑战赛技术方案征集2_页面_192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7" name="图片 407" descr="第五届中国创新挑战赛技术方案征集2_页面_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 descr="第五届中国创新挑战赛技术方案征集2_页面_193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6" name="图片 406" descr="第五届中国创新挑战赛技术方案征集2_页面_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406" descr="第五届中国创新挑战赛技术方案征集2_页面_194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5" name="图片 405" descr="第五届中国创新挑战赛技术方案征集2_页面_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405" descr="第五届中国创新挑战赛技术方案征集2_页面_195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4" name="图片 404" descr="第五届中国创新挑战赛技术方案征集2_页面_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 descr="第五届中国创新挑战赛技术方案征集2_页面_196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3" name="图片 403" descr="第五届中国创新挑战赛技术方案征集2_页面_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 descr="第五届中国创新挑战赛技术方案征集2_页面_197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2" name="图片 402" descr="第五届中国创新挑战赛技术方案征集2_页面_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 descr="第五届中国创新挑战赛技术方案征集2_页面_198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1" name="图片 401" descr="第五届中国创新挑战赛技术方案征集2_页面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 descr="第五届中国创新挑战赛技术方案征集2_页面_199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400" name="图片 400" descr="第五届中国创新挑战赛技术方案征集2_页面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 descr="第五届中国创新挑战赛技术方案征集2_页面_200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9" name="图片 399" descr="第五届中国创新挑战赛技术方案征集2_页面_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 descr="第五届中国创新挑战赛技术方案征集2_页面_201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8" name="图片 398" descr="第五届中国创新挑战赛技术方案征集2_页面_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 descr="第五届中国创新挑战赛技术方案征集2_页面_202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7" name="图片 397" descr="第五届中国创新挑战赛技术方案征集2_页面_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图片 397" descr="第五届中国创新挑战赛技术方案征集2_页面_203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6" name="图片 396" descr="第五届中国创新挑战赛技术方案征集2_页面_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 descr="第五届中国创新挑战赛技术方案征集2_页面_204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5" name="图片 395" descr="第五届中国创新挑战赛技术方案征集2_页面_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 descr="第五届中国创新挑战赛技术方案征集2_页面_205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4" name="图片 394" descr="第五届中国创新挑战赛技术方案征集2_页面_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 descr="第五届中国创新挑战赛技术方案征集2_页面_206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3" name="图片 393" descr="第五届中国创新挑战赛技术方案征集2_页面_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 descr="第五届中国创新挑战赛技术方案征集2_页面_207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2" name="图片 392" descr="第五届中国创新挑战赛技术方案征集2_页面_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 descr="第五届中国创新挑战赛技术方案征集2_页面_208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1" name="图片 391" descr="第五届中国创新挑战赛技术方案征集2_页面_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 descr="第五届中国创新挑战赛技术方案征集2_页面_209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90" name="图片 390" descr="第五届中国创新挑战赛技术方案征集2_页面_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 descr="第五届中国创新挑战赛技术方案征集2_页面_210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9" name="图片 389" descr="第五届中国创新挑战赛技术方案征集2_页面_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 descr="第五届中国创新挑战赛技术方案征集2_页面_211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8" name="图片 388" descr="第五届中国创新挑战赛技术方案征集2_页面_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 descr="第五届中国创新挑战赛技术方案征集2_页面_212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7" name="图片 387" descr="第五届中国创新挑战赛技术方案征集2_页面_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 descr="第五届中国创新挑战赛技术方案征集2_页面_213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6" name="图片 386" descr="第五届中国创新挑战赛技术方案征集2_页面_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 descr="第五届中国创新挑战赛技术方案征集2_页面_214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5" name="图片 385" descr="第五届中国创新挑战赛技术方案征集2_页面_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 descr="第五届中国创新挑战赛技术方案征集2_页面_215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4" name="图片 384" descr="第五届中国创新挑战赛技术方案征集2_页面_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图片 384" descr="第五届中国创新挑战赛技术方案征集2_页面_216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3" name="图片 383" descr="第五届中国创新挑战赛技术方案征集2_页面_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 descr="第五届中国创新挑战赛技术方案征集2_页面_217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2" name="图片 382" descr="第五届中国创新挑战赛技术方案征集2_页面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 descr="第五届中国创新挑战赛技术方案征集2_页面_218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1" name="图片 381" descr="第五届中国创新挑战赛技术方案征集2_页面_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381" descr="第五届中国创新挑战赛技术方案征集2_页面_219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80" name="图片 380" descr="第五届中国创新挑战赛技术方案征集2_页面_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第五届中国创新挑战赛技术方案征集2_页面_220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9" name="图片 379" descr="第五届中国创新挑战赛技术方案征集2_页面_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 descr="第五届中国创新挑战赛技术方案征集2_页面_221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8" name="图片 378" descr="第五届中国创新挑战赛技术方案征集2_页面_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 descr="第五届中国创新挑战赛技术方案征集2_页面_222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7" name="图片 377" descr="第五届中国创新挑战赛技术方案征集2_页面_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 descr="第五届中国创新挑战赛技术方案征集2_页面_223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6" name="图片 376" descr="第五届中国创新挑战赛技术方案征集2_页面_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 descr="第五届中国创新挑战赛技术方案征集2_页面_224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5" name="图片 375" descr="第五届中国创新挑战赛技术方案征集2_页面_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375" descr="第五届中国创新挑战赛技术方案征集2_页面_225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4" name="图片 374" descr="第五届中国创新挑战赛技术方案征集2_页面_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 descr="第五届中国创新挑战赛技术方案征集2_页面_226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3" name="图片 373" descr="第五届中国创新挑战赛技术方案征集2_页面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第五届中国创新挑战赛技术方案征集2_页面_227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2" name="图片 372" descr="第五届中国创新挑战赛技术方案征集2_页面_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 descr="第五届中国创新挑战赛技术方案征集2_页面_228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1" name="图片 371" descr="第五届中国创新挑战赛技术方案征集2_页面_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 descr="第五届中国创新挑战赛技术方案征集2_页面_229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70" name="图片 370" descr="第五届中国创新挑战赛技术方案征集2_页面_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370" descr="第五届中国创新挑战赛技术方案征集2_页面_230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9" name="图片 369" descr="第五届中国创新挑战赛技术方案征集2_页面_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 descr="第五届中国创新挑战赛技术方案征集2_页面_231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8" name="图片 368" descr="第五届中国创新挑战赛技术方案征集2_页面_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368" descr="第五届中国创新挑战赛技术方案征集2_页面_232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7" name="图片 367" descr="第五届中国创新挑战赛技术方案征集2_页面_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图片 367" descr="第五届中国创新挑战赛技术方案征集2_页面_233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6" name="图片 366" descr="第五届中国创新挑战赛技术方案征集2_页面_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图片 366" descr="第五届中国创新挑战赛技术方案征集2_页面_234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5" name="图片 365" descr="第五届中国创新挑战赛技术方案征集2_页面_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图片 365" descr="第五届中国创新挑战赛技术方案征集2_页面_235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4" name="图片 364" descr="第五届中国创新挑战赛技术方案征集2_页面_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 descr="第五届中国创新挑战赛技术方案征集2_页面_236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3" name="图片 363" descr="第五届中国创新挑战赛技术方案征集2_页面_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图片 363" descr="第五届中国创新挑战赛技术方案征集2_页面_237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2" name="图片 362" descr="第五届中国创新挑战赛技术方案征集2_页面_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 descr="第五届中国创新挑战赛技术方案征集2_页面_238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1" name="图片 361" descr="第五届中国创新挑战赛技术方案征集2_页面_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 descr="第五届中国创新挑战赛技术方案征集2_页面_239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60" name="图片 360" descr="第五届中国创新挑战赛技术方案征集2_页面_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图片 360" descr="第五届中国创新挑战赛技术方案征集2_页面_240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9" name="图片 359" descr="第五届中国创新挑战赛技术方案征集2_页面_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 descr="第五届中国创新挑战赛技术方案征集2_页面_241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8" name="图片 358" descr="第五届中国创新挑战赛技术方案征集2_页面_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第五届中国创新挑战赛技术方案征集2_页面_242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7" name="图片 357" descr="第五届中国创新挑战赛技术方案征集2_页面_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图片 357" descr="第五届中国创新挑战赛技术方案征集2_页面_243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6" name="图片 356" descr="第五届中国创新挑战赛技术方案征集2_页面_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 descr="第五届中国创新挑战赛技术方案征集2_页面_244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5" name="图片 355" descr="第五届中国创新挑战赛技术方案征集2_页面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第五届中国创新挑战赛技术方案征集2_页面_245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4" name="图片 354" descr="第五届中国创新挑战赛技术方案征集2_页面_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 descr="第五届中国创新挑战赛技术方案征集2_页面_246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3" name="图片 353" descr="第五届中国创新挑战赛技术方案征集2_页面_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第五届中国创新挑战赛技术方案征集2_页面_247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2" name="图片 352" descr="第五届中国创新挑战赛技术方案征集2_页面_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352" descr="第五届中国创新挑战赛技术方案征集2_页面_248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1" name="图片 351" descr="第五届中国创新挑战赛技术方案征集2_页面_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 descr="第五届中国创新挑战赛技术方案征集2_页面_249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50" name="图片 350" descr="第五届中国创新挑战赛技术方案征集2_页面_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 descr="第五届中国创新挑战赛技术方案征集2_页面_250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9" name="图片 349" descr="第五届中国创新挑战赛技术方案征集2_页面_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 descr="第五届中国创新挑战赛技术方案征集2_页面_251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8" name="图片 348" descr="第五届中国创新挑战赛技术方案征集2_页面_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 descr="第五届中国创新挑战赛技术方案征集2_页面_252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7" name="图片 347" descr="第五届中国创新挑战赛技术方案征集2_页面_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 descr="第五届中国创新挑战赛技术方案征集2_页面_253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6" name="图片 346" descr="第五届中国创新挑战赛技术方案征集2_页面_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 descr="第五届中国创新挑战赛技术方案征集2_页面_254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5" name="图片 345" descr="第五届中国创新挑战赛技术方案征集2_页面_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 descr="第五届中国创新挑战赛技术方案征集2_页面_255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4" name="图片 344" descr="第五届中国创新挑战赛技术方案征集2_页面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 descr="第五届中国创新挑战赛技术方案征集2_页面_256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3" name="图片 343" descr="第五届中国创新挑战赛技术方案征集2_页面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 descr="第五届中国创新挑战赛技术方案征集2_页面_257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2" name="图片 342" descr="第五届中国创新挑战赛技术方案征集2_页面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342" descr="第五届中国创新挑战赛技术方案征集2_页面_258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1" name="图片 341" descr="第五届中国创新挑战赛技术方案征集2_页面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图片 341" descr="第五届中国创新挑战赛技术方案征集2_页面_259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40" name="图片 340" descr="第五届中国创新挑战赛技术方案征集2_页面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 descr="第五届中国创新挑战赛技术方案征集2_页面_260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9" name="图片 339" descr="第五届中国创新挑战赛技术方案征集2_页面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第五届中国创新挑战赛技术方案征集2_页面_261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8" name="图片 338" descr="第五届中国创新挑战赛技术方案征集2_页面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 descr="第五届中国创新挑战赛技术方案征集2_页面_262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7" name="图片 337" descr="第五届中国创新挑战赛技术方案征集2_页面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 descr="第五届中国创新挑战赛技术方案征集2_页面_263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6" name="图片 336" descr="第五届中国创新挑战赛技术方案征集2_页面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 descr="第五届中国创新挑战赛技术方案征集2_页面_264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5" name="图片 335" descr="第五届中国创新挑战赛技术方案征集2_页面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 descr="第五届中国创新挑战赛技术方案征集2_页面_265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4" name="图片 334" descr="第五届中国创新挑战赛技术方案征集2_页面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 descr="第五届中国创新挑战赛技术方案征集2_页面_266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3" name="图片 333" descr="第五届中国创新挑战赛技术方案征集2_页面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 descr="第五届中国创新挑战赛技术方案征集2_页面_267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2" name="图片 332" descr="第五届中国创新挑战赛技术方案征集2_页面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 descr="第五届中国创新挑战赛技术方案征集2_页面_268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1" name="图片 331" descr="第五届中国创新挑战赛技术方案征集2_页面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 descr="第五届中国创新挑战赛技术方案征集2_页面_269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30" name="图片 330" descr="第五届中国创新挑战赛技术方案征集2_页面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 descr="第五届中国创新挑战赛技术方案征集2_页面_270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9" name="图片 329" descr="第五届中国创新挑战赛技术方案征集2_页面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 descr="第五届中国创新挑战赛技术方案征集2_页面_271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8" name="图片 328" descr="第五届中国创新挑战赛技术方案征集2_页面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 descr="第五届中国创新挑战赛技术方案征集2_页面_272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7" name="图片 327" descr="第五届中国创新挑战赛技术方案征集2_页面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 descr="第五届中国创新挑战赛技术方案征集2_页面_273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6" name="图片 326" descr="第五届中国创新挑战赛技术方案征集2_页面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 descr="第五届中国创新挑战赛技术方案征集2_页面_274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5" name="图片 325" descr="第五届中国创新挑战赛技术方案征集2_页面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第五届中国创新挑战赛技术方案征集2_页面_275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4" name="图片 324" descr="第五届中国创新挑战赛技术方案征集2_页面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第五届中国创新挑战赛技术方案征集2_页面_276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3" name="图片 323" descr="第五届中国创新挑战赛技术方案征集2_页面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第五届中国创新挑战赛技术方案征集2_页面_277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2" name="图片 322" descr="第五届中国创新挑战赛技术方案征集2_页面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 descr="第五届中国创新挑战赛技术方案征集2_页面_278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1" name="图片 321" descr="第五届中国创新挑战赛技术方案征集2_页面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 descr="第五届中国创新挑战赛技术方案征集2_页面_279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20" name="图片 320" descr="第五届中国创新挑战赛技术方案征集2_页面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 descr="第五届中国创新挑战赛技术方案征集2_页面_280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9" name="图片 319" descr="第五届中国创新挑战赛技术方案征集2_页面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第五届中国创新挑战赛技术方案征集2_页面_281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8" name="图片 318" descr="第五届中国创新挑战赛技术方案征集2_页面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 descr="第五届中国创新挑战赛技术方案征集2_页面_282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7" name="图片 317" descr="第五届中国创新挑战赛技术方案征集2_页面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 descr="第五届中国创新挑战赛技术方案征集2_页面_283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6" name="图片 316" descr="第五届中国创新挑战赛技术方案征集2_页面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 descr="第五届中国创新挑战赛技术方案征集2_页面_284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5" name="图片 315" descr="第五届中国创新挑战赛技术方案征集2_页面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第五届中国创新挑战赛技术方案征集2_页面_285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4" name="图片 314" descr="第五届中国创新挑战赛技术方案征集2_页面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 descr="第五届中国创新挑战赛技术方案征集2_页面_286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3" name="图片 313" descr="第五届中国创新挑战赛技术方案征集2_页面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第五届中国创新挑战赛技术方案征集2_页面_287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2" name="图片 312" descr="第五届中国创新挑战赛技术方案征集2_页面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 descr="第五届中国创新挑战赛技术方案征集2_页面_288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1" name="图片 311" descr="第五届中国创新挑战赛技术方案征集2_页面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311" descr="第五届中国创新挑战赛技术方案征集2_页面_289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10" name="图片 310" descr="第五届中国创新挑战赛技术方案征集2_页面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第五届中国创新挑战赛技术方案征集2_页面_290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9" name="图片 309" descr="第五届中国创新挑战赛技术方案征集2_页面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 descr="第五届中国创新挑战赛技术方案征集2_页面_29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8" name="图片 308" descr="第五届中国创新挑战赛技术方案征集2_页面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 descr="第五届中国创新挑战赛技术方案征集2_页面_292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7" name="图片 307" descr="第五届中国创新挑战赛技术方案征集2_页面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 descr="第五届中国创新挑战赛技术方案征集2_页面_293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6" name="图片 306" descr="第五届中国创新挑战赛技术方案征集2_页面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 descr="第五届中国创新挑战赛技术方案征集2_页面_294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5" name="图片 305" descr="第五届中国创新挑战赛技术方案征集2_页面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第五届中国创新挑战赛技术方案征集2_页面_295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4" name="图片 304" descr="第五届中国创新挑战赛技术方案征集2_页面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第五届中国创新挑战赛技术方案征集2_页面_296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3" name="图片 303" descr="第五届中国创新挑战赛技术方案征集2_页面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第五届中国创新挑战赛技术方案征集2_页面_297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2" name="图片 302" descr="第五届中国创新挑战赛技术方案征集2_页面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 descr="第五届中国创新挑战赛技术方案征集2_页面_298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1" name="图片 301" descr="第五届中国创新挑战赛技术方案征集2_页面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 descr="第五届中国创新挑战赛技术方案征集2_页面_299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300" name="图片 300" descr="第五届中国创新挑战赛技术方案征集2_页面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 descr="第五届中国创新挑战赛技术方案征集2_页面_300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299" name="图片 299" descr="第五届中国创新挑战赛技术方案征集2_页面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第五届中国创新挑战赛技术方案征集2_页面_301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298" name="图片 298" descr="第五届中国创新挑战赛技术方案征集2_页面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 descr="第五届中国创新挑战赛技术方案征集2_页面_302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675" cy="10511155"/>
            <wp:effectExtent l="0" t="0" r="15875" b="4445"/>
            <wp:docPr id="297" name="图片 297" descr="第五届中国创新挑战赛技术方案征集2_页面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第五届中国创新挑战赛技术方案征集2_页面_303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7" w:type="default"/>
      <w:pgSz w:w="11906" w:h="16838"/>
      <w:pgMar w:top="0" w:right="0" w:bottom="0" w:left="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DB11D6"/>
    <w:rsid w:val="40DB11D6"/>
    <w:rsid w:val="44064C68"/>
    <w:rsid w:val="52431E74"/>
    <w:rsid w:val="545E5D5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129"/>
      <w:ind w:left="1983" w:right="2103"/>
      <w:jc w:val="center"/>
      <w:outlineLvl w:val="1"/>
    </w:pPr>
    <w:rPr>
      <w:rFonts w:ascii="微软雅黑" w:hAnsi="微软雅黑" w:eastAsia="微软雅黑" w:cs="微软雅黑"/>
      <w:sz w:val="44"/>
      <w:szCs w:val="44"/>
    </w:rPr>
  </w:style>
  <w:style w:type="paragraph" w:styleId="3">
    <w:name w:val="heading 2"/>
    <w:basedOn w:val="1"/>
    <w:next w:val="1"/>
    <w:qFormat/>
    <w:uiPriority w:val="1"/>
    <w:pPr>
      <w:ind w:left="1986" w:right="2103"/>
      <w:jc w:val="center"/>
      <w:outlineLvl w:val="2"/>
    </w:pPr>
    <w:rPr>
      <w:rFonts w:ascii="黑体" w:hAnsi="黑体" w:eastAsia="黑体" w:cs="黑体"/>
      <w:sz w:val="36"/>
      <w:szCs w:val="36"/>
    </w:rPr>
  </w:style>
  <w:style w:type="character" w:default="1" w:styleId="7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32"/>
      <w:szCs w:val="32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unhideWhenUsed/>
    <w:qFormat/>
    <w:uiPriority w:val="0"/>
    <w:rPr>
      <w:color w:val="0563C1"/>
      <w:u w:val="single"/>
    </w:rPr>
  </w:style>
  <w:style w:type="paragraph" w:customStyle="1" w:styleId="10">
    <w:name w:val="Table Paragraph"/>
    <w:basedOn w:val="1"/>
    <w:qFormat/>
    <w:uiPriority w:val="1"/>
    <w:rPr>
      <w:rFonts w:ascii="仿宋" w:hAnsi="仿宋" w:eastAsia="仿宋" w:cs="仿宋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image" Target="media/image1.png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header" Target="head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footer" Target="footer2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footer" Target="footer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0" Type="http://schemas.openxmlformats.org/officeDocument/2006/relationships/fontTable" Target="fontTable.xml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9" Type="http://schemas.openxmlformats.org/officeDocument/2006/relationships/customXml" Target="../customXml/item1.xml"/><Relationship Id="rId298" Type="http://schemas.openxmlformats.org/officeDocument/2006/relationships/image" Target="media/image290.png"/><Relationship Id="rId297" Type="http://schemas.openxmlformats.org/officeDocument/2006/relationships/image" Target="media/image289.png"/><Relationship Id="rId296" Type="http://schemas.openxmlformats.org/officeDocument/2006/relationships/image" Target="media/image288.png"/><Relationship Id="rId295" Type="http://schemas.openxmlformats.org/officeDocument/2006/relationships/image" Target="media/image287.png"/><Relationship Id="rId294" Type="http://schemas.openxmlformats.org/officeDocument/2006/relationships/image" Target="media/image286.png"/><Relationship Id="rId293" Type="http://schemas.openxmlformats.org/officeDocument/2006/relationships/image" Target="media/image285.png"/><Relationship Id="rId292" Type="http://schemas.openxmlformats.org/officeDocument/2006/relationships/image" Target="media/image284.png"/><Relationship Id="rId291" Type="http://schemas.openxmlformats.org/officeDocument/2006/relationships/image" Target="media/image283.png"/><Relationship Id="rId290" Type="http://schemas.openxmlformats.org/officeDocument/2006/relationships/image" Target="media/image282.png"/><Relationship Id="rId29" Type="http://schemas.openxmlformats.org/officeDocument/2006/relationships/image" Target="media/image21.png"/><Relationship Id="rId289" Type="http://schemas.openxmlformats.org/officeDocument/2006/relationships/image" Target="media/image281.png"/><Relationship Id="rId288" Type="http://schemas.openxmlformats.org/officeDocument/2006/relationships/image" Target="media/image280.png"/><Relationship Id="rId287" Type="http://schemas.openxmlformats.org/officeDocument/2006/relationships/image" Target="media/image279.png"/><Relationship Id="rId286" Type="http://schemas.openxmlformats.org/officeDocument/2006/relationships/image" Target="media/image278.png"/><Relationship Id="rId285" Type="http://schemas.openxmlformats.org/officeDocument/2006/relationships/image" Target="media/image277.png"/><Relationship Id="rId284" Type="http://schemas.openxmlformats.org/officeDocument/2006/relationships/image" Target="media/image276.png"/><Relationship Id="rId283" Type="http://schemas.openxmlformats.org/officeDocument/2006/relationships/image" Target="media/image275.png"/><Relationship Id="rId282" Type="http://schemas.openxmlformats.org/officeDocument/2006/relationships/image" Target="media/image274.png"/><Relationship Id="rId281" Type="http://schemas.openxmlformats.org/officeDocument/2006/relationships/image" Target="media/image273.png"/><Relationship Id="rId280" Type="http://schemas.openxmlformats.org/officeDocument/2006/relationships/image" Target="media/image272.png"/><Relationship Id="rId28" Type="http://schemas.openxmlformats.org/officeDocument/2006/relationships/image" Target="media/image20.png"/><Relationship Id="rId279" Type="http://schemas.openxmlformats.org/officeDocument/2006/relationships/image" Target="media/image271.png"/><Relationship Id="rId278" Type="http://schemas.openxmlformats.org/officeDocument/2006/relationships/image" Target="media/image270.png"/><Relationship Id="rId277" Type="http://schemas.openxmlformats.org/officeDocument/2006/relationships/image" Target="media/image269.png"/><Relationship Id="rId276" Type="http://schemas.openxmlformats.org/officeDocument/2006/relationships/image" Target="media/image268.png"/><Relationship Id="rId275" Type="http://schemas.openxmlformats.org/officeDocument/2006/relationships/image" Target="media/image267.png"/><Relationship Id="rId274" Type="http://schemas.openxmlformats.org/officeDocument/2006/relationships/image" Target="media/image266.png"/><Relationship Id="rId273" Type="http://schemas.openxmlformats.org/officeDocument/2006/relationships/image" Target="media/image265.png"/><Relationship Id="rId272" Type="http://schemas.openxmlformats.org/officeDocument/2006/relationships/image" Target="media/image264.png"/><Relationship Id="rId271" Type="http://schemas.openxmlformats.org/officeDocument/2006/relationships/image" Target="media/image263.png"/><Relationship Id="rId270" Type="http://schemas.openxmlformats.org/officeDocument/2006/relationships/image" Target="media/image262.png"/><Relationship Id="rId27" Type="http://schemas.openxmlformats.org/officeDocument/2006/relationships/image" Target="media/image19.png"/><Relationship Id="rId269" Type="http://schemas.openxmlformats.org/officeDocument/2006/relationships/image" Target="media/image261.png"/><Relationship Id="rId268" Type="http://schemas.openxmlformats.org/officeDocument/2006/relationships/image" Target="media/image260.png"/><Relationship Id="rId267" Type="http://schemas.openxmlformats.org/officeDocument/2006/relationships/image" Target="media/image259.png"/><Relationship Id="rId266" Type="http://schemas.openxmlformats.org/officeDocument/2006/relationships/image" Target="media/image258.png"/><Relationship Id="rId265" Type="http://schemas.openxmlformats.org/officeDocument/2006/relationships/image" Target="media/image257.png"/><Relationship Id="rId264" Type="http://schemas.openxmlformats.org/officeDocument/2006/relationships/image" Target="media/image256.png"/><Relationship Id="rId263" Type="http://schemas.openxmlformats.org/officeDocument/2006/relationships/image" Target="media/image255.png"/><Relationship Id="rId262" Type="http://schemas.openxmlformats.org/officeDocument/2006/relationships/image" Target="media/image254.png"/><Relationship Id="rId261" Type="http://schemas.openxmlformats.org/officeDocument/2006/relationships/image" Target="media/image253.png"/><Relationship Id="rId260" Type="http://schemas.openxmlformats.org/officeDocument/2006/relationships/image" Target="media/image252.png"/><Relationship Id="rId26" Type="http://schemas.openxmlformats.org/officeDocument/2006/relationships/image" Target="media/image18.png"/><Relationship Id="rId259" Type="http://schemas.openxmlformats.org/officeDocument/2006/relationships/image" Target="media/image251.png"/><Relationship Id="rId258" Type="http://schemas.openxmlformats.org/officeDocument/2006/relationships/image" Target="media/image250.png"/><Relationship Id="rId257" Type="http://schemas.openxmlformats.org/officeDocument/2006/relationships/image" Target="media/image249.png"/><Relationship Id="rId256" Type="http://schemas.openxmlformats.org/officeDocument/2006/relationships/image" Target="media/image248.png"/><Relationship Id="rId255" Type="http://schemas.openxmlformats.org/officeDocument/2006/relationships/image" Target="media/image247.png"/><Relationship Id="rId254" Type="http://schemas.openxmlformats.org/officeDocument/2006/relationships/image" Target="media/image246.png"/><Relationship Id="rId253" Type="http://schemas.openxmlformats.org/officeDocument/2006/relationships/image" Target="media/image245.png"/><Relationship Id="rId252" Type="http://schemas.openxmlformats.org/officeDocument/2006/relationships/image" Target="media/image244.png"/><Relationship Id="rId251" Type="http://schemas.openxmlformats.org/officeDocument/2006/relationships/image" Target="media/image243.png"/><Relationship Id="rId250" Type="http://schemas.openxmlformats.org/officeDocument/2006/relationships/image" Target="media/image242.png"/><Relationship Id="rId25" Type="http://schemas.openxmlformats.org/officeDocument/2006/relationships/image" Target="media/image17.png"/><Relationship Id="rId249" Type="http://schemas.openxmlformats.org/officeDocument/2006/relationships/image" Target="media/image241.png"/><Relationship Id="rId248" Type="http://schemas.openxmlformats.org/officeDocument/2006/relationships/image" Target="media/image240.png"/><Relationship Id="rId247" Type="http://schemas.openxmlformats.org/officeDocument/2006/relationships/image" Target="media/image239.png"/><Relationship Id="rId246" Type="http://schemas.openxmlformats.org/officeDocument/2006/relationships/image" Target="media/image238.png"/><Relationship Id="rId245" Type="http://schemas.openxmlformats.org/officeDocument/2006/relationships/image" Target="media/image237.png"/><Relationship Id="rId244" Type="http://schemas.openxmlformats.org/officeDocument/2006/relationships/image" Target="media/image236.png"/><Relationship Id="rId243" Type="http://schemas.openxmlformats.org/officeDocument/2006/relationships/image" Target="media/image235.png"/><Relationship Id="rId242" Type="http://schemas.openxmlformats.org/officeDocument/2006/relationships/image" Target="media/image234.png"/><Relationship Id="rId241" Type="http://schemas.openxmlformats.org/officeDocument/2006/relationships/image" Target="media/image233.png"/><Relationship Id="rId240" Type="http://schemas.openxmlformats.org/officeDocument/2006/relationships/image" Target="media/image232.png"/><Relationship Id="rId24" Type="http://schemas.openxmlformats.org/officeDocument/2006/relationships/image" Target="media/image16.png"/><Relationship Id="rId239" Type="http://schemas.openxmlformats.org/officeDocument/2006/relationships/image" Target="media/image231.png"/><Relationship Id="rId238" Type="http://schemas.openxmlformats.org/officeDocument/2006/relationships/image" Target="media/image230.png"/><Relationship Id="rId237" Type="http://schemas.openxmlformats.org/officeDocument/2006/relationships/image" Target="media/image229.png"/><Relationship Id="rId236" Type="http://schemas.openxmlformats.org/officeDocument/2006/relationships/image" Target="media/image228.png"/><Relationship Id="rId235" Type="http://schemas.openxmlformats.org/officeDocument/2006/relationships/image" Target="media/image227.png"/><Relationship Id="rId234" Type="http://schemas.openxmlformats.org/officeDocument/2006/relationships/image" Target="media/image226.png"/><Relationship Id="rId233" Type="http://schemas.openxmlformats.org/officeDocument/2006/relationships/image" Target="media/image225.png"/><Relationship Id="rId232" Type="http://schemas.openxmlformats.org/officeDocument/2006/relationships/image" Target="media/image224.png"/><Relationship Id="rId231" Type="http://schemas.openxmlformats.org/officeDocument/2006/relationships/image" Target="media/image223.png"/><Relationship Id="rId230" Type="http://schemas.openxmlformats.org/officeDocument/2006/relationships/image" Target="media/image222.png"/><Relationship Id="rId23" Type="http://schemas.openxmlformats.org/officeDocument/2006/relationships/image" Target="media/image15.png"/><Relationship Id="rId229" Type="http://schemas.openxmlformats.org/officeDocument/2006/relationships/image" Target="media/image221.png"/><Relationship Id="rId228" Type="http://schemas.openxmlformats.org/officeDocument/2006/relationships/image" Target="media/image220.png"/><Relationship Id="rId227" Type="http://schemas.openxmlformats.org/officeDocument/2006/relationships/image" Target="media/image219.png"/><Relationship Id="rId226" Type="http://schemas.openxmlformats.org/officeDocument/2006/relationships/image" Target="media/image218.png"/><Relationship Id="rId225" Type="http://schemas.openxmlformats.org/officeDocument/2006/relationships/image" Target="media/image217.png"/><Relationship Id="rId224" Type="http://schemas.openxmlformats.org/officeDocument/2006/relationships/image" Target="media/image216.png"/><Relationship Id="rId223" Type="http://schemas.openxmlformats.org/officeDocument/2006/relationships/image" Target="media/image215.png"/><Relationship Id="rId222" Type="http://schemas.openxmlformats.org/officeDocument/2006/relationships/image" Target="media/image214.png"/><Relationship Id="rId221" Type="http://schemas.openxmlformats.org/officeDocument/2006/relationships/image" Target="media/image213.png"/><Relationship Id="rId220" Type="http://schemas.openxmlformats.org/officeDocument/2006/relationships/image" Target="media/image212.png"/><Relationship Id="rId22" Type="http://schemas.openxmlformats.org/officeDocument/2006/relationships/image" Target="media/image14.png"/><Relationship Id="rId219" Type="http://schemas.openxmlformats.org/officeDocument/2006/relationships/image" Target="media/image211.png"/><Relationship Id="rId218" Type="http://schemas.openxmlformats.org/officeDocument/2006/relationships/image" Target="media/image210.png"/><Relationship Id="rId217" Type="http://schemas.openxmlformats.org/officeDocument/2006/relationships/image" Target="media/image209.png"/><Relationship Id="rId216" Type="http://schemas.openxmlformats.org/officeDocument/2006/relationships/image" Target="media/image208.png"/><Relationship Id="rId215" Type="http://schemas.openxmlformats.org/officeDocument/2006/relationships/image" Target="media/image207.png"/><Relationship Id="rId214" Type="http://schemas.openxmlformats.org/officeDocument/2006/relationships/image" Target="media/image206.png"/><Relationship Id="rId213" Type="http://schemas.openxmlformats.org/officeDocument/2006/relationships/image" Target="media/image205.png"/><Relationship Id="rId212" Type="http://schemas.openxmlformats.org/officeDocument/2006/relationships/image" Target="media/image204.png"/><Relationship Id="rId211" Type="http://schemas.openxmlformats.org/officeDocument/2006/relationships/image" Target="media/image203.png"/><Relationship Id="rId210" Type="http://schemas.openxmlformats.org/officeDocument/2006/relationships/image" Target="media/image202.png"/><Relationship Id="rId21" Type="http://schemas.openxmlformats.org/officeDocument/2006/relationships/image" Target="media/image13.png"/><Relationship Id="rId209" Type="http://schemas.openxmlformats.org/officeDocument/2006/relationships/image" Target="media/image201.png"/><Relationship Id="rId208" Type="http://schemas.openxmlformats.org/officeDocument/2006/relationships/image" Target="media/image200.png"/><Relationship Id="rId207" Type="http://schemas.openxmlformats.org/officeDocument/2006/relationships/image" Target="media/image199.png"/><Relationship Id="rId206" Type="http://schemas.openxmlformats.org/officeDocument/2006/relationships/image" Target="media/image198.png"/><Relationship Id="rId205" Type="http://schemas.openxmlformats.org/officeDocument/2006/relationships/image" Target="media/image197.png"/><Relationship Id="rId204" Type="http://schemas.openxmlformats.org/officeDocument/2006/relationships/image" Target="media/image196.png"/><Relationship Id="rId203" Type="http://schemas.openxmlformats.org/officeDocument/2006/relationships/image" Target="media/image195.png"/><Relationship Id="rId202" Type="http://schemas.openxmlformats.org/officeDocument/2006/relationships/image" Target="media/image194.png"/><Relationship Id="rId201" Type="http://schemas.openxmlformats.org/officeDocument/2006/relationships/image" Target="media/image193.png"/><Relationship Id="rId200" Type="http://schemas.openxmlformats.org/officeDocument/2006/relationships/image" Target="media/image192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9" Type="http://schemas.openxmlformats.org/officeDocument/2006/relationships/image" Target="media/image191.png"/><Relationship Id="rId198" Type="http://schemas.openxmlformats.org/officeDocument/2006/relationships/image" Target="media/image190.png"/><Relationship Id="rId197" Type="http://schemas.openxmlformats.org/officeDocument/2006/relationships/image" Target="media/image189.png"/><Relationship Id="rId196" Type="http://schemas.openxmlformats.org/officeDocument/2006/relationships/image" Target="media/image188.png"/><Relationship Id="rId195" Type="http://schemas.openxmlformats.org/officeDocument/2006/relationships/image" Target="media/image187.png"/><Relationship Id="rId194" Type="http://schemas.openxmlformats.org/officeDocument/2006/relationships/image" Target="media/image186.png"/><Relationship Id="rId193" Type="http://schemas.openxmlformats.org/officeDocument/2006/relationships/image" Target="media/image185.png"/><Relationship Id="rId192" Type="http://schemas.openxmlformats.org/officeDocument/2006/relationships/image" Target="media/image184.png"/><Relationship Id="rId191" Type="http://schemas.openxmlformats.org/officeDocument/2006/relationships/image" Target="media/image183.png"/><Relationship Id="rId190" Type="http://schemas.openxmlformats.org/officeDocument/2006/relationships/image" Target="media/image182.png"/><Relationship Id="rId19" Type="http://schemas.openxmlformats.org/officeDocument/2006/relationships/image" Target="media/image11.png"/><Relationship Id="rId189" Type="http://schemas.openxmlformats.org/officeDocument/2006/relationships/image" Target="media/image181.png"/><Relationship Id="rId188" Type="http://schemas.openxmlformats.org/officeDocument/2006/relationships/image" Target="media/image180.png"/><Relationship Id="rId187" Type="http://schemas.openxmlformats.org/officeDocument/2006/relationships/image" Target="media/image179.png"/><Relationship Id="rId186" Type="http://schemas.openxmlformats.org/officeDocument/2006/relationships/image" Target="media/image178.png"/><Relationship Id="rId185" Type="http://schemas.openxmlformats.org/officeDocument/2006/relationships/image" Target="media/image177.png"/><Relationship Id="rId184" Type="http://schemas.openxmlformats.org/officeDocument/2006/relationships/image" Target="media/image176.png"/><Relationship Id="rId183" Type="http://schemas.openxmlformats.org/officeDocument/2006/relationships/image" Target="media/image175.png"/><Relationship Id="rId182" Type="http://schemas.openxmlformats.org/officeDocument/2006/relationships/image" Target="media/image174.png"/><Relationship Id="rId181" Type="http://schemas.openxmlformats.org/officeDocument/2006/relationships/image" Target="media/image173.png"/><Relationship Id="rId180" Type="http://schemas.openxmlformats.org/officeDocument/2006/relationships/image" Target="media/image172.png"/><Relationship Id="rId18" Type="http://schemas.openxmlformats.org/officeDocument/2006/relationships/image" Target="media/image10.png"/><Relationship Id="rId179" Type="http://schemas.openxmlformats.org/officeDocument/2006/relationships/image" Target="media/image171.png"/><Relationship Id="rId178" Type="http://schemas.openxmlformats.org/officeDocument/2006/relationships/image" Target="media/image170.png"/><Relationship Id="rId177" Type="http://schemas.openxmlformats.org/officeDocument/2006/relationships/image" Target="media/image169.png"/><Relationship Id="rId176" Type="http://schemas.openxmlformats.org/officeDocument/2006/relationships/image" Target="media/image168.png"/><Relationship Id="rId175" Type="http://schemas.openxmlformats.org/officeDocument/2006/relationships/image" Target="media/image167.png"/><Relationship Id="rId174" Type="http://schemas.openxmlformats.org/officeDocument/2006/relationships/image" Target="media/image166.png"/><Relationship Id="rId173" Type="http://schemas.openxmlformats.org/officeDocument/2006/relationships/image" Target="media/image165.png"/><Relationship Id="rId172" Type="http://schemas.openxmlformats.org/officeDocument/2006/relationships/image" Target="media/image164.png"/><Relationship Id="rId171" Type="http://schemas.openxmlformats.org/officeDocument/2006/relationships/image" Target="media/image163.png"/><Relationship Id="rId170" Type="http://schemas.openxmlformats.org/officeDocument/2006/relationships/image" Target="media/image162.png"/><Relationship Id="rId17" Type="http://schemas.openxmlformats.org/officeDocument/2006/relationships/image" Target="media/image9.png"/><Relationship Id="rId169" Type="http://schemas.openxmlformats.org/officeDocument/2006/relationships/image" Target="media/image161.png"/><Relationship Id="rId168" Type="http://schemas.openxmlformats.org/officeDocument/2006/relationships/image" Target="media/image160.png"/><Relationship Id="rId167" Type="http://schemas.openxmlformats.org/officeDocument/2006/relationships/image" Target="media/image159.png"/><Relationship Id="rId166" Type="http://schemas.openxmlformats.org/officeDocument/2006/relationships/image" Target="media/image158.png"/><Relationship Id="rId165" Type="http://schemas.openxmlformats.org/officeDocument/2006/relationships/image" Target="media/image157.png"/><Relationship Id="rId164" Type="http://schemas.openxmlformats.org/officeDocument/2006/relationships/image" Target="media/image156.png"/><Relationship Id="rId163" Type="http://schemas.openxmlformats.org/officeDocument/2006/relationships/image" Target="media/image155.png"/><Relationship Id="rId162" Type="http://schemas.openxmlformats.org/officeDocument/2006/relationships/image" Target="media/image154.png"/><Relationship Id="rId161" Type="http://schemas.openxmlformats.org/officeDocument/2006/relationships/image" Target="media/image153.png"/><Relationship Id="rId160" Type="http://schemas.openxmlformats.org/officeDocument/2006/relationships/image" Target="media/image152.png"/><Relationship Id="rId16" Type="http://schemas.openxmlformats.org/officeDocument/2006/relationships/image" Target="media/image8.png"/><Relationship Id="rId159" Type="http://schemas.openxmlformats.org/officeDocument/2006/relationships/image" Target="media/image151.png"/><Relationship Id="rId158" Type="http://schemas.openxmlformats.org/officeDocument/2006/relationships/image" Target="media/image150.png"/><Relationship Id="rId157" Type="http://schemas.openxmlformats.org/officeDocument/2006/relationships/image" Target="media/image149.png"/><Relationship Id="rId156" Type="http://schemas.openxmlformats.org/officeDocument/2006/relationships/image" Target="media/image148.png"/><Relationship Id="rId155" Type="http://schemas.openxmlformats.org/officeDocument/2006/relationships/image" Target="media/image147.png"/><Relationship Id="rId154" Type="http://schemas.openxmlformats.org/officeDocument/2006/relationships/image" Target="media/image146.png"/><Relationship Id="rId153" Type="http://schemas.openxmlformats.org/officeDocument/2006/relationships/image" Target="media/image145.png"/><Relationship Id="rId152" Type="http://schemas.openxmlformats.org/officeDocument/2006/relationships/image" Target="media/image144.png"/><Relationship Id="rId151" Type="http://schemas.openxmlformats.org/officeDocument/2006/relationships/image" Target="media/image143.png"/><Relationship Id="rId150" Type="http://schemas.openxmlformats.org/officeDocument/2006/relationships/image" Target="media/image142.png"/><Relationship Id="rId15" Type="http://schemas.openxmlformats.org/officeDocument/2006/relationships/image" Target="media/image7.png"/><Relationship Id="rId149" Type="http://schemas.openxmlformats.org/officeDocument/2006/relationships/image" Target="media/image141.png"/><Relationship Id="rId148" Type="http://schemas.openxmlformats.org/officeDocument/2006/relationships/image" Target="media/image140.png"/><Relationship Id="rId147" Type="http://schemas.openxmlformats.org/officeDocument/2006/relationships/image" Target="media/image139.png"/><Relationship Id="rId146" Type="http://schemas.openxmlformats.org/officeDocument/2006/relationships/image" Target="media/image138.png"/><Relationship Id="rId145" Type="http://schemas.openxmlformats.org/officeDocument/2006/relationships/image" Target="media/image137.png"/><Relationship Id="rId144" Type="http://schemas.openxmlformats.org/officeDocument/2006/relationships/image" Target="media/image136.png"/><Relationship Id="rId143" Type="http://schemas.openxmlformats.org/officeDocument/2006/relationships/image" Target="media/image135.png"/><Relationship Id="rId142" Type="http://schemas.openxmlformats.org/officeDocument/2006/relationships/image" Target="media/image134.png"/><Relationship Id="rId141" Type="http://schemas.openxmlformats.org/officeDocument/2006/relationships/image" Target="media/image133.png"/><Relationship Id="rId140" Type="http://schemas.openxmlformats.org/officeDocument/2006/relationships/image" Target="media/image132.png"/><Relationship Id="rId14" Type="http://schemas.openxmlformats.org/officeDocument/2006/relationships/image" Target="media/image6.jpeg"/><Relationship Id="rId139" Type="http://schemas.openxmlformats.org/officeDocument/2006/relationships/image" Target="media/image131.png"/><Relationship Id="rId138" Type="http://schemas.openxmlformats.org/officeDocument/2006/relationships/image" Target="media/image130.png"/><Relationship Id="rId137" Type="http://schemas.openxmlformats.org/officeDocument/2006/relationships/image" Target="media/image129.png"/><Relationship Id="rId136" Type="http://schemas.openxmlformats.org/officeDocument/2006/relationships/image" Target="media/image128.png"/><Relationship Id="rId135" Type="http://schemas.openxmlformats.org/officeDocument/2006/relationships/image" Target="media/image127.png"/><Relationship Id="rId134" Type="http://schemas.openxmlformats.org/officeDocument/2006/relationships/image" Target="media/image126.png"/><Relationship Id="rId133" Type="http://schemas.openxmlformats.org/officeDocument/2006/relationships/image" Target="media/image125.png"/><Relationship Id="rId132" Type="http://schemas.openxmlformats.org/officeDocument/2006/relationships/image" Target="media/image124.png"/><Relationship Id="rId131" Type="http://schemas.openxmlformats.org/officeDocument/2006/relationships/image" Target="media/image123.png"/><Relationship Id="rId130" Type="http://schemas.openxmlformats.org/officeDocument/2006/relationships/image" Target="media/image122.png"/><Relationship Id="rId13" Type="http://schemas.openxmlformats.org/officeDocument/2006/relationships/image" Target="media/image5.png"/><Relationship Id="rId129" Type="http://schemas.openxmlformats.org/officeDocument/2006/relationships/image" Target="media/image121.png"/><Relationship Id="rId128" Type="http://schemas.openxmlformats.org/officeDocument/2006/relationships/image" Target="media/image120.png"/><Relationship Id="rId127" Type="http://schemas.openxmlformats.org/officeDocument/2006/relationships/image" Target="media/image119.png"/><Relationship Id="rId126" Type="http://schemas.openxmlformats.org/officeDocument/2006/relationships/image" Target="media/image118.png"/><Relationship Id="rId125" Type="http://schemas.openxmlformats.org/officeDocument/2006/relationships/image" Target="media/image117.png"/><Relationship Id="rId124" Type="http://schemas.openxmlformats.org/officeDocument/2006/relationships/image" Target="media/image116.png"/><Relationship Id="rId123" Type="http://schemas.openxmlformats.org/officeDocument/2006/relationships/image" Target="media/image115.png"/><Relationship Id="rId122" Type="http://schemas.openxmlformats.org/officeDocument/2006/relationships/image" Target="media/image114.png"/><Relationship Id="rId121" Type="http://schemas.openxmlformats.org/officeDocument/2006/relationships/image" Target="media/image113.png"/><Relationship Id="rId120" Type="http://schemas.openxmlformats.org/officeDocument/2006/relationships/image" Target="media/image112.png"/><Relationship Id="rId12" Type="http://schemas.openxmlformats.org/officeDocument/2006/relationships/image" Target="media/image4.png"/><Relationship Id="rId119" Type="http://schemas.openxmlformats.org/officeDocument/2006/relationships/image" Target="media/image111.png"/><Relationship Id="rId118" Type="http://schemas.openxmlformats.org/officeDocument/2006/relationships/image" Target="media/image110.png"/><Relationship Id="rId117" Type="http://schemas.openxmlformats.org/officeDocument/2006/relationships/image" Target="media/image109.png"/><Relationship Id="rId116" Type="http://schemas.openxmlformats.org/officeDocument/2006/relationships/image" Target="media/image108.png"/><Relationship Id="rId115" Type="http://schemas.openxmlformats.org/officeDocument/2006/relationships/image" Target="media/image107.png"/><Relationship Id="rId114" Type="http://schemas.openxmlformats.org/officeDocument/2006/relationships/image" Target="media/image106.png"/><Relationship Id="rId113" Type="http://schemas.openxmlformats.org/officeDocument/2006/relationships/image" Target="media/image105.png"/><Relationship Id="rId112" Type="http://schemas.openxmlformats.org/officeDocument/2006/relationships/image" Target="media/image104.png"/><Relationship Id="rId111" Type="http://schemas.openxmlformats.org/officeDocument/2006/relationships/image" Target="media/image103.png"/><Relationship Id="rId110" Type="http://schemas.openxmlformats.org/officeDocument/2006/relationships/image" Target="media/image102.png"/><Relationship Id="rId11" Type="http://schemas.openxmlformats.org/officeDocument/2006/relationships/image" Target="media/image3.png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rkc26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2020-10-26T06:17:00Z</dcterms:created>
  <dc:creator>zrkc26</dc:creator>
  <cp:lastModifiedBy>zrkc26</cp:lastModifiedBy>
  <dcterms:modified xsi:type="dcterms:W3CDTF">2020-10-26T06:59:25Z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